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Toc364784338" w:displacedByCustomXml="next"/>
    <w:bookmarkStart w:id="1" w:name="_Toc367441769" w:displacedByCustomXml="next"/>
    <w:bookmarkStart w:id="2" w:name="_Toc367442821" w:displacedByCustomXml="next"/>
    <w:bookmarkStart w:id="3" w:name="_Toc36744326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417FD0" w:themeColor="text2" w:themeTint="99"/>
          <w:sz w:val="72"/>
          <w:szCs w:val="72"/>
        </w:rPr>
        <w:id w:val="138254291"/>
        <w:docPartObj>
          <w:docPartGallery w:val="Cover Pages"/>
          <w:docPartUnique/>
        </w:docPartObj>
      </w:sdtPr>
      <w:sdtEndPr>
        <w:rPr>
          <w:color w:val="auto"/>
          <w:sz w:val="24"/>
          <w:szCs w:val="24"/>
        </w:rPr>
      </w:sdtEndPr>
      <w:sdtContent>
        <w:sdt>
          <w:sdtPr>
            <w:rPr>
              <w:rFonts w:ascii="Frutiger 45 Light" w:eastAsia="Times New Roman" w:hAnsi="Frutiger 45 Light" w:cs="Times New Roman"/>
              <w:b w:val="0"/>
              <w:color w:val="417FD0" w:themeColor="text2" w:themeTint="99"/>
              <w:sz w:val="36"/>
              <w:szCs w:val="72"/>
            </w:rPr>
            <w:id w:val="138254241"/>
            <w:docPartObj>
              <w:docPartGallery w:val="Cover Pages"/>
              <w:docPartUnique/>
            </w:docPartObj>
          </w:sdtPr>
          <w:sdtEndPr>
            <w:rPr>
              <w:rFonts w:ascii="Georgia" w:eastAsia="Cambria" w:hAnsi="Georgia"/>
              <w:bCs w:val="0"/>
              <w:color w:val="auto"/>
              <w:sz w:val="20"/>
              <w:szCs w:val="24"/>
            </w:rPr>
          </w:sdtEndPr>
          <w:sdtContent>
            <w:bookmarkEnd w:id="0" w:displacedByCustomXml="prev"/>
            <w:bookmarkEnd w:id="1" w:displacedByCustomXml="prev"/>
            <w:bookmarkEnd w:id="2" w:displacedByCustomXml="prev"/>
            <w:bookmarkEnd w:id="3" w:displacedByCustomXml="prev"/>
            <w:p w14:paraId="324768D8" w14:textId="5FF73CD9" w:rsidR="005B65B1" w:rsidRDefault="005B65B1" w:rsidP="00FE7E56">
              <w:pPr>
                <w:pStyle w:val="Heading1"/>
                <w:ind w:left="113"/>
                <w:rPr>
                  <w:color w:val="417FD0" w:themeColor="text2" w:themeTint="99"/>
                  <w:szCs w:val="72"/>
                </w:rPr>
              </w:pPr>
            </w:p>
            <w:p w14:paraId="788DE734" w14:textId="19C68FA4" w:rsidR="007429B5" w:rsidRDefault="00C16972" w:rsidP="007429B5">
              <w:pPr>
                <w:rPr>
                  <w:rFonts w:asciiTheme="majorHAnsi" w:hAnsiTheme="majorHAnsi"/>
                  <w:color w:val="FFFFFF" w:themeColor="background1"/>
                  <w:sz w:val="52"/>
                </w:rPr>
              </w:pPr>
              <w:r>
                <w:rPr>
                  <w:noProof/>
                  <w:color w:val="FFFFFF" w:themeColor="background1"/>
                  <w:sz w:val="52"/>
                </w:rPr>
                <w:drawing>
                  <wp:inline distT="0" distB="0" distL="0" distR="0" wp14:anchorId="71815314" wp14:editId="5228F199">
                    <wp:extent cx="2285714" cy="666667"/>
                    <wp:effectExtent l="0" t="0" r="635" b="635"/>
                    <wp:docPr id="2" name="Picture 2" descr="Icon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Picture 2" descr="Icon&#10;&#10;Description automatically generated"/>
                            <pic:cNvPicPr/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85714" cy="66666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AD4782">
                <w:rPr>
                  <w:color w:val="FFFFFF" w:themeColor="background1"/>
                  <w:sz w:val="52"/>
                </w:rPr>
                <w:br/>
              </w:r>
              <w:r w:rsidR="00AD4782">
                <w:rPr>
                  <w:color w:val="FFFFFF" w:themeColor="background1"/>
                  <w:sz w:val="52"/>
                </w:rPr>
                <w:br/>
              </w:r>
            </w:p>
            <w:p w14:paraId="76EBB3B1" w14:textId="77777777" w:rsidR="007429B5" w:rsidRDefault="007429B5" w:rsidP="007429B5">
              <w:pPr>
                <w:rPr>
                  <w:rFonts w:asciiTheme="majorHAnsi" w:hAnsiTheme="majorHAnsi"/>
                  <w:color w:val="FFFFFF" w:themeColor="background1"/>
                  <w:sz w:val="52"/>
                </w:rPr>
              </w:pPr>
            </w:p>
            <w:p w14:paraId="4B598C9B" w14:textId="77777777" w:rsidR="007429B5" w:rsidRDefault="007429B5" w:rsidP="007429B5">
              <w:pPr>
                <w:rPr>
                  <w:rFonts w:asciiTheme="majorHAnsi" w:hAnsiTheme="majorHAnsi"/>
                  <w:color w:val="FFFFFF" w:themeColor="background1"/>
                  <w:sz w:val="52"/>
                </w:rPr>
              </w:pPr>
            </w:p>
            <w:p w14:paraId="4573E129" w14:textId="77777777" w:rsidR="007429B5" w:rsidRPr="00C16972" w:rsidRDefault="007429B5" w:rsidP="007429B5">
              <w:pPr>
                <w:rPr>
                  <w:rFonts w:asciiTheme="majorHAnsi" w:hAnsiTheme="majorHAnsi"/>
                  <w:color w:val="17365D" w:themeColor="text1"/>
                  <w:sz w:val="52"/>
                </w:rPr>
              </w:pPr>
            </w:p>
            <w:p w14:paraId="0991CD58" w14:textId="77777777" w:rsidR="007429B5" w:rsidRPr="00C16972" w:rsidRDefault="007429B5" w:rsidP="007429B5">
              <w:pPr>
                <w:rPr>
                  <w:rFonts w:asciiTheme="majorHAnsi" w:hAnsiTheme="majorHAnsi"/>
                  <w:color w:val="17365D" w:themeColor="text1"/>
                  <w:sz w:val="52"/>
                </w:rPr>
              </w:pPr>
            </w:p>
            <w:p w14:paraId="397F6E94" w14:textId="2F5FAEE6" w:rsidR="00FE7E56" w:rsidRPr="00C16972" w:rsidRDefault="005227E9" w:rsidP="007429B5">
              <w:pPr>
                <w:rPr>
                  <w:color w:val="17365D" w:themeColor="text1"/>
                  <w:sz w:val="52"/>
                </w:rPr>
              </w:pPr>
              <w:r w:rsidRPr="00C16972">
                <w:rPr>
                  <w:rFonts w:asciiTheme="majorHAnsi" w:hAnsiTheme="majorHAnsi"/>
                  <w:color w:val="17365D" w:themeColor="text1"/>
                  <w:sz w:val="52"/>
                </w:rPr>
                <w:t>Market Research Brief</w:t>
              </w:r>
              <w:r w:rsidR="007429B5" w:rsidRPr="00C16972">
                <w:rPr>
                  <w:rFonts w:asciiTheme="majorHAnsi" w:hAnsiTheme="majorHAnsi"/>
                  <w:color w:val="17365D" w:themeColor="text1"/>
                  <w:sz w:val="52"/>
                </w:rPr>
                <w:br/>
              </w:r>
              <w:r w:rsidR="00ED12D0" w:rsidRPr="00C16972">
                <w:rPr>
                  <w:rFonts w:asciiTheme="majorHAnsi" w:hAnsiTheme="majorHAnsi"/>
                  <w:color w:val="17365D" w:themeColor="text1"/>
                  <w:sz w:val="52"/>
                </w:rPr>
                <w:t>Consumer Research</w:t>
              </w:r>
              <w:r w:rsidR="009E5B98" w:rsidRPr="00C16972">
                <w:rPr>
                  <w:rFonts w:asciiTheme="majorHAnsi" w:hAnsiTheme="majorHAnsi"/>
                  <w:color w:val="17365D" w:themeColor="text1"/>
                  <w:sz w:val="52"/>
                </w:rPr>
                <w:t xml:space="preserve"> </w:t>
              </w:r>
              <w:r w:rsidRPr="00C16972">
                <w:rPr>
                  <w:rFonts w:asciiTheme="majorHAnsi" w:hAnsiTheme="majorHAnsi"/>
                  <w:color w:val="17365D" w:themeColor="text1"/>
                  <w:sz w:val="52"/>
                </w:rPr>
                <w:t>Template</w:t>
              </w:r>
            </w:p>
            <w:p w14:paraId="68C1F3C9" w14:textId="77777777" w:rsidR="007429B5" w:rsidRPr="00C16972" w:rsidRDefault="007429B5" w:rsidP="007429B5">
              <w:pPr>
                <w:rPr>
                  <w:color w:val="17365D" w:themeColor="text1"/>
                </w:rPr>
              </w:pPr>
            </w:p>
            <w:p w14:paraId="73B265EB" w14:textId="77777777" w:rsidR="007429B5" w:rsidRPr="00C16972" w:rsidRDefault="007429B5" w:rsidP="007429B5">
              <w:pPr>
                <w:rPr>
                  <w:color w:val="17365D" w:themeColor="text1"/>
                </w:rPr>
              </w:pPr>
            </w:p>
            <w:p w14:paraId="1DFCEAE6" w14:textId="45F61954" w:rsidR="00FE7E56" w:rsidRPr="00C16972" w:rsidRDefault="00ED12D0" w:rsidP="007429B5">
              <w:pPr>
                <w:rPr>
                  <w:rFonts w:ascii="Calibri" w:hAnsi="Calibri"/>
                  <w:color w:val="17365D" w:themeColor="text1"/>
                  <w:sz w:val="32"/>
                  <w:szCs w:val="32"/>
                </w:rPr>
              </w:pPr>
              <w:r w:rsidRPr="00C16972">
                <w:rPr>
                  <w:rFonts w:ascii="Calibri" w:hAnsi="Calibri"/>
                  <w:color w:val="17365D" w:themeColor="text1"/>
                  <w:sz w:val="32"/>
                  <w:szCs w:val="32"/>
                </w:rPr>
                <w:t xml:space="preserve">October </w:t>
              </w:r>
              <w:r w:rsidR="004D2AAC" w:rsidRPr="00C16972">
                <w:rPr>
                  <w:rFonts w:ascii="Calibri" w:hAnsi="Calibri"/>
                  <w:color w:val="17365D" w:themeColor="text1"/>
                  <w:sz w:val="32"/>
                  <w:szCs w:val="32"/>
                </w:rPr>
                <w:t>20</w:t>
              </w:r>
              <w:r w:rsidRPr="00C16972">
                <w:rPr>
                  <w:rFonts w:ascii="Calibri" w:hAnsi="Calibri"/>
                  <w:color w:val="17365D" w:themeColor="text1"/>
                  <w:sz w:val="32"/>
                  <w:szCs w:val="32"/>
                </w:rPr>
                <w:t>22</w:t>
              </w:r>
            </w:p>
            <w:p w14:paraId="0ACC3D38" w14:textId="27398A21" w:rsidR="007429B5" w:rsidRPr="00C16972" w:rsidRDefault="007429B5" w:rsidP="007429B5">
              <w:pPr>
                <w:rPr>
                  <w:rFonts w:ascii="Calibri" w:hAnsi="Calibri"/>
                  <w:color w:val="17365D" w:themeColor="text1"/>
                  <w:sz w:val="32"/>
                  <w:szCs w:val="32"/>
                </w:rPr>
              </w:pPr>
              <w:r w:rsidRPr="00C16972">
                <w:rPr>
                  <w:rFonts w:ascii="Calibri" w:hAnsi="Calibri"/>
                  <w:color w:val="17365D" w:themeColor="text1"/>
                  <w:sz w:val="32"/>
                  <w:szCs w:val="32"/>
                </w:rPr>
                <w:t xml:space="preserve">Version </w:t>
              </w:r>
              <w:r w:rsidR="00ED12D0" w:rsidRPr="00C16972">
                <w:rPr>
                  <w:rFonts w:ascii="Calibri" w:hAnsi="Calibri"/>
                  <w:color w:val="17365D" w:themeColor="text1"/>
                  <w:sz w:val="32"/>
                  <w:szCs w:val="32"/>
                </w:rPr>
                <w:t>2</w:t>
              </w:r>
              <w:r w:rsidRPr="00C16972">
                <w:rPr>
                  <w:rFonts w:ascii="Calibri" w:hAnsi="Calibri"/>
                  <w:color w:val="17365D" w:themeColor="text1"/>
                  <w:sz w:val="32"/>
                  <w:szCs w:val="32"/>
                </w:rPr>
                <w:t>.0</w:t>
              </w:r>
            </w:p>
            <w:p w14:paraId="585541A4" w14:textId="77777777" w:rsidR="00195E29" w:rsidRPr="00C16972" w:rsidRDefault="00195E29" w:rsidP="007429B5">
              <w:pPr>
                <w:rPr>
                  <w:rFonts w:ascii="Calibri" w:hAnsi="Calibri"/>
                  <w:color w:val="17365D" w:themeColor="text1"/>
                  <w:sz w:val="32"/>
                  <w:szCs w:val="32"/>
                </w:rPr>
              </w:pPr>
            </w:p>
            <w:p w14:paraId="59C42889" w14:textId="77777777" w:rsidR="00195E29" w:rsidRPr="00C16972" w:rsidRDefault="00195E29" w:rsidP="007429B5">
              <w:pPr>
                <w:rPr>
                  <w:rFonts w:ascii="Calibri" w:hAnsi="Calibri"/>
                  <w:color w:val="17365D" w:themeColor="text1"/>
                  <w:sz w:val="32"/>
                  <w:szCs w:val="32"/>
                </w:rPr>
              </w:pPr>
            </w:p>
            <w:p w14:paraId="5554088E" w14:textId="77777777" w:rsidR="00195E29" w:rsidRPr="00C16972" w:rsidRDefault="00195E29" w:rsidP="007429B5">
              <w:pPr>
                <w:rPr>
                  <w:rFonts w:ascii="Calibri" w:hAnsi="Calibri"/>
                  <w:color w:val="17365D" w:themeColor="text1"/>
                  <w:sz w:val="32"/>
                  <w:szCs w:val="32"/>
                </w:rPr>
              </w:pPr>
            </w:p>
            <w:p w14:paraId="13D901EF" w14:textId="77777777" w:rsidR="005B65B1" w:rsidRPr="00C16972" w:rsidRDefault="00AD4782" w:rsidP="00FE7E56">
              <w:pPr>
                <w:tabs>
                  <w:tab w:val="left" w:pos="6532"/>
                </w:tabs>
                <w:rPr>
                  <w:color w:val="17365D" w:themeColor="text1"/>
                </w:rPr>
              </w:pPr>
              <w:r w:rsidRPr="00C16972">
                <w:rPr>
                  <w:color w:val="17365D" w:themeColor="text1"/>
                </w:rPr>
                <w:br w:type="page"/>
              </w:r>
            </w:p>
            <w:p w14:paraId="072BF935" w14:textId="77777777" w:rsidR="005B65B1" w:rsidRPr="00B32D06" w:rsidRDefault="00000000" w:rsidP="005B65B1">
              <w:pPr>
                <w:pStyle w:val="Heading2"/>
                <w:rPr>
                  <w:rFonts w:asciiTheme="majorHAnsi" w:hAnsiTheme="majorHAnsi"/>
                  <w:color w:val="142646"/>
                </w:rPr>
              </w:pPr>
            </w:p>
          </w:sdtContent>
        </w:sdt>
        <w:p w14:paraId="3D040F64" w14:textId="77777777" w:rsidR="005B65B1" w:rsidRDefault="00000000" w:rsidP="005B65B1">
          <w:pPr>
            <w:spacing w:after="120"/>
          </w:pPr>
        </w:p>
      </w:sdtContent>
    </w:sdt>
    <w:p w14:paraId="5FCF3E73" w14:textId="77777777" w:rsidR="007429B5" w:rsidRDefault="007429B5" w:rsidP="007429B5"/>
    <w:bookmarkStart w:id="4" w:name="_Toc367443263" w:displacedByCustomXml="next"/>
    <w:sdt>
      <w:sdtPr>
        <w:rPr>
          <w:rFonts w:asciiTheme="minorHAnsi" w:eastAsiaTheme="minorHAnsi" w:hAnsiTheme="minorHAnsi" w:cstheme="minorBidi"/>
          <w:b/>
          <w:bCs w:val="0"/>
          <w:color w:val="auto"/>
          <w:sz w:val="24"/>
          <w:szCs w:val="24"/>
        </w:rPr>
        <w:id w:val="-486396407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2C9BBACA" w14:textId="77777777" w:rsidR="00A16680" w:rsidRDefault="007429B5" w:rsidP="00A16680">
          <w:pPr>
            <w:pStyle w:val="contentslevel1"/>
            <w:numPr>
              <w:ilvl w:val="0"/>
              <w:numId w:val="0"/>
            </w:numPr>
            <w:ind w:left="360" w:hanging="360"/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r w:rsidRPr="00A16680">
            <w:rPr>
              <w:color w:val="112845" w:themeColor="text2" w:themeShade="BF"/>
            </w:rPr>
            <w:t>Contents</w:t>
          </w:r>
          <w:bookmarkEnd w:id="4"/>
          <w:r w:rsidRPr="00A16680">
            <w:rPr>
              <w:rFonts w:asciiTheme="majorHAnsi" w:eastAsiaTheme="majorEastAsia" w:hAnsiTheme="majorHAnsi" w:cstheme="majorBidi"/>
              <w:color w:val="112845" w:themeColor="text2" w:themeShade="BF"/>
              <w:sz w:val="28"/>
              <w:szCs w:val="28"/>
              <w:lang w:eastAsia="ja-JP"/>
            </w:rPr>
            <w:fldChar w:fldCharType="begin"/>
          </w:r>
          <w:r w:rsidRPr="00A16680">
            <w:rPr>
              <w:color w:val="112845" w:themeColor="text2" w:themeShade="BF"/>
            </w:rPr>
            <w:instrText xml:space="preserve"> TOC \o "1-3" \h \z \u </w:instrText>
          </w:r>
          <w:r w:rsidRPr="00A16680">
            <w:rPr>
              <w:rFonts w:asciiTheme="majorHAnsi" w:eastAsiaTheme="majorEastAsia" w:hAnsiTheme="majorHAnsi" w:cstheme="majorBidi"/>
              <w:color w:val="112845" w:themeColor="text2" w:themeShade="BF"/>
              <w:sz w:val="28"/>
              <w:szCs w:val="28"/>
              <w:lang w:eastAsia="ja-JP"/>
            </w:rPr>
            <w:fldChar w:fldCharType="separate"/>
          </w:r>
        </w:p>
        <w:p w14:paraId="6D599845" w14:textId="77777777" w:rsidR="00A16680" w:rsidRDefault="00A16680">
          <w:pPr>
            <w:pStyle w:val="TOC2"/>
            <w:tabs>
              <w:tab w:val="left" w:pos="8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</w:p>
        <w:p w14:paraId="21337472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64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1.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Background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_Toc367443264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3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4E070A1C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65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2.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Objectives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_Toc367443265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3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7F1BC60F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66" w:history="1"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3.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Market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_Toc367443266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3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678A313F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67" w:history="1"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4.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Participant Recruitment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_Toc367443267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4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3B902B35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68" w:history="1"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5.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Topic Guide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_Toc367443268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4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24D66A9F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69" w:history="1"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6.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Stimulus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_Toc367443269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4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50C50B7C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70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7.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Fieldwork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_Toc367443270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4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325676F4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71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8.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Timings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_Toc367443271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4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3A1E3F7D" w14:textId="77777777" w:rsidR="00A16680" w:rsidRDefault="00000000">
          <w:pPr>
            <w:pStyle w:val="TOC1"/>
            <w:tabs>
              <w:tab w:val="left" w:pos="48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72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9.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Budgets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_Toc367443272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4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357677E0" w14:textId="77777777" w:rsidR="00A16680" w:rsidRDefault="00000000">
          <w:pPr>
            <w:pStyle w:val="TOC1"/>
            <w:tabs>
              <w:tab w:val="left" w:pos="66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73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10.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Debrief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_Toc367443273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5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1CE1A192" w14:textId="77777777" w:rsidR="00A16680" w:rsidRDefault="00000000">
          <w:pPr>
            <w:pStyle w:val="TOC1"/>
            <w:tabs>
              <w:tab w:val="left" w:pos="66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74" w:history="1"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11.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</w:rPr>
              <w:t>Contact Details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_Toc367443274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5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170025AC" w14:textId="77777777" w:rsidR="00A16680" w:rsidRDefault="00000000">
          <w:pPr>
            <w:pStyle w:val="TOC1"/>
            <w:tabs>
              <w:tab w:val="left" w:pos="660"/>
              <w:tab w:val="right" w:leader="dot" w:pos="765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367443275" w:history="1"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12.</w:t>
            </w:r>
            <w:r w:rsidR="00A16680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A16680" w:rsidRPr="0045214F">
              <w:rPr>
                <w:rStyle w:val="Hyperlink"/>
                <w:noProof/>
                <w:color w:val="0C1D33" w:themeColor="hyperlink" w:themeShade="BF"/>
                <w:lang w:val="en-GB"/>
              </w:rPr>
              <w:t>Appendices</w:t>
            </w:r>
            <w:r w:rsidR="00A16680">
              <w:rPr>
                <w:noProof/>
                <w:webHidden/>
              </w:rPr>
              <w:tab/>
            </w:r>
            <w:r w:rsidR="00A16680">
              <w:rPr>
                <w:noProof/>
                <w:webHidden/>
              </w:rPr>
              <w:fldChar w:fldCharType="begin"/>
            </w:r>
            <w:r w:rsidR="00A16680">
              <w:rPr>
                <w:noProof/>
                <w:webHidden/>
              </w:rPr>
              <w:instrText xml:space="preserve"> PAGEREF _Toc367443275 \h </w:instrText>
            </w:r>
            <w:r w:rsidR="00A16680">
              <w:rPr>
                <w:noProof/>
                <w:webHidden/>
              </w:rPr>
            </w:r>
            <w:r w:rsidR="00A16680">
              <w:rPr>
                <w:noProof/>
                <w:webHidden/>
              </w:rPr>
              <w:fldChar w:fldCharType="separate"/>
            </w:r>
            <w:r w:rsidR="00A16680">
              <w:rPr>
                <w:noProof/>
                <w:webHidden/>
              </w:rPr>
              <w:t>5</w:t>
            </w:r>
            <w:r w:rsidR="00A16680">
              <w:rPr>
                <w:noProof/>
                <w:webHidden/>
              </w:rPr>
              <w:fldChar w:fldCharType="end"/>
            </w:r>
          </w:hyperlink>
        </w:p>
        <w:p w14:paraId="7BB203D5" w14:textId="77777777" w:rsidR="00CB295E" w:rsidRDefault="007429B5" w:rsidP="00CB295E">
          <w:pPr>
            <w:rPr>
              <w:b/>
              <w:bCs/>
              <w:noProof/>
            </w:rPr>
          </w:pPr>
          <w:r w:rsidRPr="00A16680">
            <w:rPr>
              <w:b/>
              <w:bCs/>
              <w:noProof/>
              <w:color w:val="112845" w:themeColor="text2" w:themeShade="BF"/>
            </w:rPr>
            <w:fldChar w:fldCharType="end"/>
          </w:r>
        </w:p>
      </w:sdtContent>
    </w:sdt>
    <w:p w14:paraId="774A061A" w14:textId="77777777" w:rsidR="00CB295E" w:rsidRDefault="00CB295E" w:rsidP="00A16680">
      <w:pPr>
        <w:pStyle w:val="contentslevel1"/>
        <w:rPr>
          <w:noProof/>
        </w:rPr>
      </w:pPr>
      <w:r>
        <w:rPr>
          <w:noProof/>
        </w:rPr>
        <w:br w:type="page"/>
      </w:r>
    </w:p>
    <w:p w14:paraId="6DD8F9DF" w14:textId="77777777" w:rsidR="00CB295E" w:rsidRPr="009E5B98" w:rsidRDefault="00CB295E" w:rsidP="00CB295E">
      <w:pPr>
        <w:rPr>
          <w:color w:val="112845" w:themeColor="text2" w:themeShade="BF"/>
        </w:rPr>
      </w:pPr>
    </w:p>
    <w:p w14:paraId="37F6C58A" w14:textId="77777777" w:rsidR="005B65B1" w:rsidRPr="009E5B98" w:rsidRDefault="00F22FA9" w:rsidP="00F22FA9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5" w:name="_Toc367443264"/>
      <w:r w:rsidRPr="009E5B98">
        <w:rPr>
          <w:color w:val="112845" w:themeColor="text2" w:themeShade="BF"/>
        </w:rPr>
        <w:t>Background</w:t>
      </w:r>
      <w:bookmarkEnd w:id="5"/>
      <w:r w:rsidR="004D2AAC">
        <w:rPr>
          <w:color w:val="112845" w:themeColor="text2" w:themeShade="BF"/>
        </w:rPr>
        <w:t xml:space="preserve"> </w:t>
      </w:r>
      <w:r w:rsidR="004D2AAC" w:rsidRPr="004D2AAC">
        <w:rPr>
          <w:b w:val="0"/>
          <w:color w:val="112845" w:themeColor="text2" w:themeShade="BF"/>
        </w:rPr>
        <w:t>– What is the context here?</w:t>
      </w:r>
    </w:p>
    <w:p w14:paraId="11051DC5" w14:textId="77777777" w:rsidR="00F22FA9" w:rsidRPr="009E5B98" w:rsidRDefault="00F22FA9" w:rsidP="0047768A">
      <w:pPr>
        <w:pStyle w:val="BODYCOPY"/>
        <w:spacing w:before="2" w:after="2"/>
        <w:rPr>
          <w:rFonts w:asciiTheme="majorHAnsi" w:eastAsiaTheme="majorEastAsia" w:hAnsiTheme="majorHAnsi" w:cstheme="majorBidi"/>
          <w:b/>
          <w:bCs/>
          <w:color w:val="112845" w:themeColor="text2" w:themeShade="BF"/>
          <w:szCs w:val="24"/>
          <w:lang w:val="en-US"/>
        </w:rPr>
      </w:pPr>
    </w:p>
    <w:p w14:paraId="0C53D1DB" w14:textId="77777777" w:rsidR="00437402" w:rsidRPr="009E5B98" w:rsidRDefault="005227E9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  <w:r w:rsidRPr="009E5B98">
        <w:rPr>
          <w:rFonts w:eastAsia="Cambria" w:cs="Times New Roman"/>
          <w:i/>
          <w:color w:val="112845" w:themeColor="text2" w:themeShade="BF"/>
          <w:lang w:val="en-GB"/>
        </w:rPr>
        <w:t>Explain the business and market situation that has given r</w:t>
      </w:r>
      <w:r w:rsidR="004D2AAC">
        <w:rPr>
          <w:rFonts w:eastAsia="Cambria" w:cs="Times New Roman"/>
          <w:i/>
          <w:color w:val="112845" w:themeColor="text2" w:themeShade="BF"/>
          <w:lang w:val="en-GB"/>
        </w:rPr>
        <w:t>ise to the research requirement, incorporating any relevant commercial or marketing metrics.</w:t>
      </w:r>
    </w:p>
    <w:p w14:paraId="06A67662" w14:textId="77777777" w:rsidR="005227E9" w:rsidRPr="009E5B98" w:rsidRDefault="005227E9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</w:p>
    <w:p w14:paraId="3B184D71" w14:textId="77777777" w:rsidR="005227E9" w:rsidRDefault="005227E9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  <w:r w:rsidRPr="009E5B98">
        <w:rPr>
          <w:rFonts w:eastAsia="Cambria" w:cs="Times New Roman"/>
          <w:i/>
          <w:color w:val="112845" w:themeColor="text2" w:themeShade="BF"/>
          <w:lang w:val="en-GB"/>
        </w:rPr>
        <w:t>Cross refer any research studies that have already been undertaken that have unearthed rele</w:t>
      </w:r>
      <w:r w:rsidR="00770E44">
        <w:rPr>
          <w:rFonts w:eastAsia="Cambria" w:cs="Times New Roman"/>
          <w:i/>
          <w:color w:val="112845" w:themeColor="text2" w:themeShade="BF"/>
          <w:lang w:val="en-GB"/>
        </w:rPr>
        <w:t xml:space="preserve">vant insights or information for </w:t>
      </w:r>
      <w:r w:rsidRPr="009E5B98">
        <w:rPr>
          <w:rFonts w:eastAsia="Cambria" w:cs="Times New Roman"/>
          <w:i/>
          <w:color w:val="112845" w:themeColor="text2" w:themeShade="BF"/>
          <w:lang w:val="en-GB"/>
        </w:rPr>
        <w:t>this new requirement.</w:t>
      </w:r>
    </w:p>
    <w:p w14:paraId="2E5FB89A" w14:textId="77777777" w:rsidR="004D2AAC" w:rsidRDefault="004D2AAC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</w:p>
    <w:p w14:paraId="2939A98A" w14:textId="77777777" w:rsidR="00CB295E" w:rsidRPr="009E5B98" w:rsidRDefault="005227E9" w:rsidP="00CB295E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6" w:name="_Toc367443265"/>
      <w:r w:rsidRPr="009E5B98">
        <w:rPr>
          <w:color w:val="112845" w:themeColor="text2" w:themeShade="BF"/>
        </w:rPr>
        <w:t>Objectives</w:t>
      </w:r>
      <w:bookmarkEnd w:id="6"/>
      <w:r w:rsidR="004D2AAC">
        <w:rPr>
          <w:color w:val="112845" w:themeColor="text2" w:themeShade="BF"/>
        </w:rPr>
        <w:t xml:space="preserve"> </w:t>
      </w:r>
      <w:r w:rsidR="004D2AAC" w:rsidRPr="004D2AAC">
        <w:rPr>
          <w:b w:val="0"/>
          <w:color w:val="112845" w:themeColor="text2" w:themeShade="BF"/>
        </w:rPr>
        <w:t>– What does the research need to achieve or support being delivered?</w:t>
      </w:r>
    </w:p>
    <w:p w14:paraId="2429D273" w14:textId="77777777" w:rsidR="00CB295E" w:rsidRPr="009E5B98" w:rsidRDefault="00CB295E" w:rsidP="00CB295E">
      <w:pPr>
        <w:pStyle w:val="BODYCOPY"/>
        <w:spacing w:before="2" w:after="2"/>
        <w:rPr>
          <w:color w:val="112845" w:themeColor="text2" w:themeShade="BF"/>
        </w:rPr>
      </w:pPr>
    </w:p>
    <w:p w14:paraId="737B4BE8" w14:textId="77777777" w:rsidR="005227E9" w:rsidRPr="009E5B98" w:rsidRDefault="005227E9" w:rsidP="005227E9">
      <w:pPr>
        <w:pStyle w:val="BODYCOPY"/>
        <w:spacing w:before="2" w:after="2"/>
        <w:rPr>
          <w:rFonts w:asciiTheme="minorHAnsi" w:hAnsiTheme="minorHAnsi"/>
          <w:b/>
          <w:color w:val="112845" w:themeColor="text2" w:themeShade="BF"/>
        </w:rPr>
      </w:pPr>
      <w:r w:rsidRPr="009E5B98">
        <w:rPr>
          <w:rFonts w:asciiTheme="minorHAnsi" w:hAnsiTheme="minorHAnsi"/>
          <w:b/>
          <w:color w:val="112845" w:themeColor="text2" w:themeShade="BF"/>
        </w:rPr>
        <w:t>Business Objectives</w:t>
      </w:r>
    </w:p>
    <w:p w14:paraId="5C1C0415" w14:textId="77777777" w:rsidR="005227E9" w:rsidRPr="009E5B98" w:rsidRDefault="005227E9" w:rsidP="005227E9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Detail the business objectives that the research is looking to support. Explain how it is intended to feed in them</w:t>
      </w:r>
      <w:r w:rsidR="00770E44">
        <w:rPr>
          <w:rFonts w:asciiTheme="minorHAnsi" w:hAnsiTheme="minorHAnsi"/>
          <w:i/>
          <w:color w:val="112845" w:themeColor="text2" w:themeShade="BF"/>
          <w:lang w:val="en-GB"/>
        </w:rPr>
        <w:t>.</w:t>
      </w:r>
    </w:p>
    <w:p w14:paraId="39D57CC2" w14:textId="77777777" w:rsidR="004D2AAC" w:rsidRDefault="005227E9" w:rsidP="005227E9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b/>
          <w:color w:val="112845" w:themeColor="text2" w:themeShade="BF"/>
          <w:lang w:val="en-GB"/>
        </w:rPr>
        <w:t>Research Objectives</w:t>
      </w:r>
      <w:r w:rsidRPr="009E5B98">
        <w:rPr>
          <w:rFonts w:asciiTheme="minorHAnsi" w:hAnsiTheme="minorHAnsi"/>
          <w:b/>
          <w:color w:val="112845" w:themeColor="text2" w:themeShade="BF"/>
          <w:lang w:val="en-GB"/>
        </w:rPr>
        <w:br/>
      </w: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Describe the specific research objectives</w:t>
      </w:r>
      <w:r w:rsidR="00734237" w:rsidRPr="009E5B98">
        <w:rPr>
          <w:rFonts w:asciiTheme="minorHAnsi" w:hAnsiTheme="minorHAnsi"/>
          <w:i/>
          <w:color w:val="112845" w:themeColor="text2" w:themeShade="BF"/>
          <w:lang w:val="en-GB"/>
        </w:rPr>
        <w:t xml:space="preserve">. </w:t>
      </w:r>
    </w:p>
    <w:p w14:paraId="4E20043B" w14:textId="77777777" w:rsidR="004D2AAC" w:rsidRDefault="00734237" w:rsidP="005227E9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 xml:space="preserve">Why is research needed? </w:t>
      </w:r>
    </w:p>
    <w:p w14:paraId="3D4F1889" w14:textId="77777777" w:rsidR="004D2AAC" w:rsidRDefault="00734237" w:rsidP="005227E9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 xml:space="preserve">What are you looking for the research to provide? </w:t>
      </w:r>
    </w:p>
    <w:p w14:paraId="1E6D1617" w14:textId="77777777" w:rsidR="005227E9" w:rsidRDefault="00734237" w:rsidP="005227E9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How do you intend to use the outputs from the research?</w:t>
      </w:r>
    </w:p>
    <w:p w14:paraId="59F52D6C" w14:textId="6E2BD90A" w:rsidR="005B4DF1" w:rsidRPr="009E5B98" w:rsidRDefault="005B4DF1" w:rsidP="005227E9">
      <w:pPr>
        <w:pStyle w:val="BodyText"/>
        <w:rPr>
          <w:rFonts w:asciiTheme="minorHAnsi" w:hAnsiTheme="minorHAnsi"/>
          <w:b/>
          <w:color w:val="112845" w:themeColor="text2" w:themeShade="BF"/>
          <w:lang w:val="en-GB"/>
        </w:rPr>
      </w:pPr>
      <w:r>
        <w:rPr>
          <w:rFonts w:asciiTheme="minorHAnsi" w:hAnsiTheme="minorHAnsi"/>
          <w:i/>
          <w:color w:val="112845" w:themeColor="text2" w:themeShade="BF"/>
          <w:lang w:val="en-GB"/>
        </w:rPr>
        <w:t xml:space="preserve">Are there </w:t>
      </w:r>
      <w:r w:rsidR="00ED12D0">
        <w:rPr>
          <w:rFonts w:asciiTheme="minorHAnsi" w:hAnsiTheme="minorHAnsi"/>
          <w:i/>
          <w:color w:val="112845" w:themeColor="text2" w:themeShade="BF"/>
          <w:lang w:val="en-GB"/>
        </w:rPr>
        <w:t>any</w:t>
      </w:r>
      <w:r>
        <w:rPr>
          <w:rFonts w:asciiTheme="minorHAnsi" w:hAnsiTheme="minorHAnsi"/>
          <w:i/>
          <w:color w:val="112845" w:themeColor="text2" w:themeShade="BF"/>
          <w:lang w:val="en-GB"/>
        </w:rPr>
        <w:t xml:space="preserve"> specific information, knowledge or insight gaps that you need to fill?</w:t>
      </w:r>
    </w:p>
    <w:p w14:paraId="2DDC6380" w14:textId="77777777" w:rsidR="00574019" w:rsidRPr="009E5B98" w:rsidRDefault="00734237" w:rsidP="00574019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7" w:name="_Toc367443266"/>
      <w:r w:rsidRPr="009E5B98">
        <w:rPr>
          <w:color w:val="112845" w:themeColor="text2" w:themeShade="BF"/>
          <w:lang w:val="en-GB"/>
        </w:rPr>
        <w:t>Market</w:t>
      </w:r>
      <w:bookmarkEnd w:id="7"/>
      <w:r w:rsidR="004D2AAC">
        <w:rPr>
          <w:color w:val="112845" w:themeColor="text2" w:themeShade="BF"/>
          <w:lang w:val="en-GB"/>
        </w:rPr>
        <w:t xml:space="preserve"> </w:t>
      </w:r>
      <w:r w:rsidR="004D2AAC" w:rsidRPr="004D2AAC">
        <w:rPr>
          <w:b w:val="0"/>
          <w:color w:val="112845" w:themeColor="text2" w:themeShade="BF"/>
          <w:lang w:val="en-GB"/>
        </w:rPr>
        <w:t>– Who do we need to understand?</w:t>
      </w:r>
    </w:p>
    <w:p w14:paraId="7AE1E21D" w14:textId="77777777" w:rsidR="00574019" w:rsidRPr="009E5B98" w:rsidRDefault="00574019" w:rsidP="00574019">
      <w:pPr>
        <w:pStyle w:val="BODYCOPY"/>
        <w:spacing w:before="2" w:after="2"/>
        <w:rPr>
          <w:color w:val="112845" w:themeColor="text2" w:themeShade="BF"/>
        </w:rPr>
      </w:pPr>
    </w:p>
    <w:p w14:paraId="46AC70B7" w14:textId="77777777" w:rsidR="00574019" w:rsidRDefault="00734237" w:rsidP="00574019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Pr</w:t>
      </w:r>
      <w:r w:rsidR="004D2AAC">
        <w:rPr>
          <w:i/>
          <w:color w:val="112845" w:themeColor="text2" w:themeShade="BF"/>
          <w:lang w:val="en-GB"/>
        </w:rPr>
        <w:t>ovide a brief description of your</w:t>
      </w:r>
      <w:r w:rsidRPr="009E5B98">
        <w:rPr>
          <w:i/>
          <w:color w:val="112845" w:themeColor="text2" w:themeShade="BF"/>
          <w:lang w:val="en-GB"/>
        </w:rPr>
        <w:t xml:space="preserve"> </w:t>
      </w:r>
      <w:r w:rsidR="005B4DF1">
        <w:rPr>
          <w:i/>
          <w:color w:val="112845" w:themeColor="text2" w:themeShade="BF"/>
          <w:lang w:val="en-GB"/>
        </w:rPr>
        <w:t>market</w:t>
      </w:r>
      <w:r w:rsidR="00770E44">
        <w:rPr>
          <w:i/>
          <w:color w:val="112845" w:themeColor="text2" w:themeShade="BF"/>
          <w:lang w:val="en-GB"/>
        </w:rPr>
        <w:t>,</w:t>
      </w:r>
      <w:r w:rsidRPr="009E5B98">
        <w:rPr>
          <w:i/>
          <w:color w:val="112845" w:themeColor="text2" w:themeShade="BF"/>
          <w:lang w:val="en-GB"/>
        </w:rPr>
        <w:t xml:space="preserve"> as you define it and talk about</w:t>
      </w:r>
      <w:r w:rsidR="005B4DF1">
        <w:rPr>
          <w:i/>
          <w:color w:val="112845" w:themeColor="text2" w:themeShade="BF"/>
          <w:lang w:val="en-GB"/>
        </w:rPr>
        <w:t xml:space="preserve"> it along with the product or service category, if relevant.</w:t>
      </w:r>
    </w:p>
    <w:p w14:paraId="606CF1D2" w14:textId="77777777" w:rsidR="00734237" w:rsidRPr="009E5B98" w:rsidRDefault="00734237" w:rsidP="00574019">
      <w:pPr>
        <w:rPr>
          <w:i/>
          <w:color w:val="112845" w:themeColor="text2" w:themeShade="BF"/>
          <w:lang w:val="en-GB"/>
        </w:rPr>
      </w:pPr>
    </w:p>
    <w:p w14:paraId="4E860138" w14:textId="77777777" w:rsidR="00734237" w:rsidRPr="009E5B98" w:rsidRDefault="00734237" w:rsidP="00574019">
      <w:pPr>
        <w:rPr>
          <w:b/>
          <w:color w:val="112845" w:themeColor="text2" w:themeShade="BF"/>
          <w:lang w:val="en-GB"/>
        </w:rPr>
      </w:pPr>
      <w:r w:rsidRPr="009E5B98">
        <w:rPr>
          <w:b/>
          <w:color w:val="112845" w:themeColor="text2" w:themeShade="BF"/>
          <w:lang w:val="en-GB"/>
        </w:rPr>
        <w:t>Sample</w:t>
      </w:r>
    </w:p>
    <w:p w14:paraId="05E9ABD2" w14:textId="77777777" w:rsidR="00734237" w:rsidRPr="009E5B98" w:rsidRDefault="00734237" w:rsidP="00574019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Detail who</w:t>
      </w:r>
      <w:r w:rsidR="00770E44">
        <w:rPr>
          <w:i/>
          <w:color w:val="112845" w:themeColor="text2" w:themeShade="BF"/>
          <w:lang w:val="en-GB"/>
        </w:rPr>
        <w:t xml:space="preserve"> </w:t>
      </w:r>
      <w:r w:rsidRPr="009E5B98">
        <w:rPr>
          <w:i/>
          <w:color w:val="112845" w:themeColor="text2" w:themeShade="BF"/>
          <w:lang w:val="en-GB"/>
        </w:rPr>
        <w:t>you wish to involve in the research. Provide as much detail here as possible e.g.</w:t>
      </w:r>
    </w:p>
    <w:p w14:paraId="70714F08" w14:textId="2B84A399" w:rsidR="00734237" w:rsidRPr="009E5B98" w:rsidRDefault="004D2AAC" w:rsidP="00734237">
      <w:pPr>
        <w:pStyle w:val="ListParagraph"/>
        <w:numPr>
          <w:ilvl w:val="0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 xml:space="preserve">Socio-demographics – Gender, Age Band, Socio-Economic Group, </w:t>
      </w:r>
      <w:r w:rsidR="00ED12D0">
        <w:rPr>
          <w:i/>
          <w:color w:val="112845" w:themeColor="text2" w:themeShade="BF"/>
          <w:lang w:val="en-GB"/>
        </w:rPr>
        <w:t>h</w:t>
      </w:r>
      <w:r>
        <w:rPr>
          <w:i/>
          <w:color w:val="112845" w:themeColor="text2" w:themeShade="BF"/>
          <w:lang w:val="en-GB"/>
        </w:rPr>
        <w:t xml:space="preserve">ousehold composition, </w:t>
      </w:r>
      <w:r w:rsidR="00ED12D0">
        <w:rPr>
          <w:i/>
          <w:color w:val="112845" w:themeColor="text2" w:themeShade="BF"/>
          <w:lang w:val="en-GB"/>
        </w:rPr>
        <w:t xml:space="preserve">ethnicity, </w:t>
      </w:r>
      <w:r>
        <w:rPr>
          <w:i/>
          <w:color w:val="112845" w:themeColor="text2" w:themeShade="BF"/>
          <w:lang w:val="en-GB"/>
        </w:rPr>
        <w:t>etc</w:t>
      </w:r>
    </w:p>
    <w:p w14:paraId="45F1EB81" w14:textId="77777777" w:rsidR="00734237" w:rsidRDefault="004D2AAC" w:rsidP="00734237">
      <w:pPr>
        <w:pStyle w:val="ListParagraph"/>
        <w:numPr>
          <w:ilvl w:val="0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Geography – which countries,</w:t>
      </w:r>
      <w:r w:rsidR="00824E16">
        <w:rPr>
          <w:i/>
          <w:color w:val="112845" w:themeColor="text2" w:themeShade="BF"/>
          <w:lang w:val="en-GB"/>
        </w:rPr>
        <w:t xml:space="preserve"> regions, areas or localities</w:t>
      </w:r>
      <w:r w:rsidR="00734237" w:rsidRPr="009E5B98">
        <w:rPr>
          <w:i/>
          <w:color w:val="112845" w:themeColor="text2" w:themeShade="BF"/>
          <w:lang w:val="en-GB"/>
        </w:rPr>
        <w:t xml:space="preserve"> </w:t>
      </w:r>
      <w:r w:rsidR="009E5B98">
        <w:rPr>
          <w:i/>
          <w:color w:val="112845" w:themeColor="text2" w:themeShade="BF"/>
          <w:lang w:val="en-GB"/>
        </w:rPr>
        <w:t>should be included in the study – any poin</w:t>
      </w:r>
      <w:r w:rsidR="00824E16">
        <w:rPr>
          <w:i/>
          <w:color w:val="112845" w:themeColor="text2" w:themeShade="BF"/>
          <w:lang w:val="en-GB"/>
        </w:rPr>
        <w:t>ters on the level of emphasis for</w:t>
      </w:r>
      <w:r w:rsidR="009E5B98">
        <w:rPr>
          <w:i/>
          <w:color w:val="112845" w:themeColor="text2" w:themeShade="BF"/>
          <w:lang w:val="en-GB"/>
        </w:rPr>
        <w:t xml:space="preserve"> each, </w:t>
      </w:r>
      <w:r w:rsidR="00734237" w:rsidRPr="009E5B98">
        <w:rPr>
          <w:i/>
          <w:color w:val="112845" w:themeColor="text2" w:themeShade="BF"/>
          <w:lang w:val="en-GB"/>
        </w:rPr>
        <w:t>etc</w:t>
      </w:r>
    </w:p>
    <w:p w14:paraId="6CE4889B" w14:textId="77777777" w:rsidR="004D2AAC" w:rsidRDefault="0017289B" w:rsidP="00734237">
      <w:pPr>
        <w:pStyle w:val="ListParagraph"/>
        <w:numPr>
          <w:ilvl w:val="0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Current habits and b</w:t>
      </w:r>
      <w:r w:rsidR="004D2AAC">
        <w:rPr>
          <w:i/>
          <w:color w:val="112845" w:themeColor="text2" w:themeShade="BF"/>
          <w:lang w:val="en-GB"/>
        </w:rPr>
        <w:t>ehaviour</w:t>
      </w:r>
      <w:r>
        <w:rPr>
          <w:i/>
          <w:color w:val="112845" w:themeColor="text2" w:themeShade="BF"/>
          <w:lang w:val="en-GB"/>
        </w:rPr>
        <w:t>s</w:t>
      </w:r>
      <w:r w:rsidR="004D2AAC">
        <w:rPr>
          <w:i/>
          <w:color w:val="112845" w:themeColor="text2" w:themeShade="BF"/>
          <w:lang w:val="en-GB"/>
        </w:rPr>
        <w:t xml:space="preserve"> </w:t>
      </w:r>
      <w:r>
        <w:rPr>
          <w:i/>
          <w:color w:val="112845" w:themeColor="text2" w:themeShade="BF"/>
          <w:lang w:val="en-GB"/>
        </w:rPr>
        <w:t>–</w:t>
      </w:r>
      <w:r w:rsidR="004D2AAC">
        <w:rPr>
          <w:i/>
          <w:color w:val="112845" w:themeColor="text2" w:themeShade="BF"/>
          <w:lang w:val="en-GB"/>
        </w:rPr>
        <w:t xml:space="preserve"> </w:t>
      </w:r>
      <w:r>
        <w:rPr>
          <w:i/>
          <w:color w:val="112845" w:themeColor="text2" w:themeShade="BF"/>
          <w:lang w:val="en-GB"/>
        </w:rPr>
        <w:t>What does the intended research sample presently do or not do?</w:t>
      </w:r>
    </w:p>
    <w:p w14:paraId="16598CDC" w14:textId="77777777" w:rsidR="0017289B" w:rsidRDefault="0017289B" w:rsidP="0017289B">
      <w:pPr>
        <w:pStyle w:val="ListParagraph"/>
        <w:numPr>
          <w:ilvl w:val="1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Are they buying the product(s) or service(s) already?</w:t>
      </w:r>
    </w:p>
    <w:p w14:paraId="047D92CA" w14:textId="77777777" w:rsidR="0017289B" w:rsidRDefault="0017289B" w:rsidP="0017289B">
      <w:pPr>
        <w:pStyle w:val="ListParagraph"/>
        <w:numPr>
          <w:ilvl w:val="2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If so, when, where,</w:t>
      </w:r>
      <w:r w:rsidR="005B4DF1">
        <w:rPr>
          <w:i/>
          <w:color w:val="112845" w:themeColor="text2" w:themeShade="BF"/>
          <w:lang w:val="en-GB"/>
        </w:rPr>
        <w:t xml:space="preserve"> in what format, at what price and</w:t>
      </w:r>
      <w:r>
        <w:rPr>
          <w:i/>
          <w:color w:val="112845" w:themeColor="text2" w:themeShade="BF"/>
          <w:lang w:val="en-GB"/>
        </w:rPr>
        <w:t xml:space="preserve"> at what frequency?</w:t>
      </w:r>
    </w:p>
    <w:p w14:paraId="60751211" w14:textId="77777777" w:rsidR="0017289B" w:rsidRDefault="00824E16" w:rsidP="0017289B">
      <w:pPr>
        <w:pStyle w:val="ListParagraph"/>
        <w:numPr>
          <w:ilvl w:val="2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 xml:space="preserve">What do you already know about how </w:t>
      </w:r>
      <w:r w:rsidR="0017289B">
        <w:rPr>
          <w:i/>
          <w:color w:val="112845" w:themeColor="text2" w:themeShade="BF"/>
          <w:lang w:val="en-GB"/>
        </w:rPr>
        <w:t>they</w:t>
      </w:r>
      <w:r>
        <w:rPr>
          <w:i/>
          <w:color w:val="112845" w:themeColor="text2" w:themeShade="BF"/>
          <w:lang w:val="en-GB"/>
        </w:rPr>
        <w:t xml:space="preserve"> are</w:t>
      </w:r>
      <w:r w:rsidR="0017289B">
        <w:rPr>
          <w:i/>
          <w:color w:val="112845" w:themeColor="text2" w:themeShade="BF"/>
          <w:lang w:val="en-GB"/>
        </w:rPr>
        <w:t xml:space="preserve"> using the product(s) or service(s)?</w:t>
      </w:r>
    </w:p>
    <w:p w14:paraId="06430958" w14:textId="77777777" w:rsidR="0017289B" w:rsidRDefault="0017289B" w:rsidP="0017289B">
      <w:pPr>
        <w:pStyle w:val="ListParagraph"/>
        <w:numPr>
          <w:ilvl w:val="1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If</w:t>
      </w:r>
      <w:r w:rsidR="005B4DF1">
        <w:rPr>
          <w:i/>
          <w:color w:val="112845" w:themeColor="text2" w:themeShade="BF"/>
          <w:lang w:val="en-GB"/>
        </w:rPr>
        <w:t xml:space="preserve"> not currently buying the product(s) or service(s)</w:t>
      </w:r>
    </w:p>
    <w:p w14:paraId="54CA2F69" w14:textId="77777777" w:rsidR="005B4DF1" w:rsidRDefault="005B4DF1" w:rsidP="005B4DF1">
      <w:pPr>
        <w:pStyle w:val="ListParagraph"/>
        <w:numPr>
          <w:ilvl w:val="2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Are they buying competitor product(s) or service(s)?</w:t>
      </w:r>
    </w:p>
    <w:p w14:paraId="6B89C30E" w14:textId="77777777" w:rsidR="005B4DF1" w:rsidRDefault="005B4DF1" w:rsidP="005B4DF1">
      <w:pPr>
        <w:pStyle w:val="ListParagraph"/>
        <w:numPr>
          <w:ilvl w:val="2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If so, which, when, where from, in what format, at what price and at what frequency?</w:t>
      </w:r>
    </w:p>
    <w:p w14:paraId="1F0CF037" w14:textId="77777777" w:rsidR="005B4DF1" w:rsidRDefault="005B4DF1" w:rsidP="005B4DF1">
      <w:pPr>
        <w:pStyle w:val="ListParagraph"/>
        <w:numPr>
          <w:ilvl w:val="2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How are they using the competitor product(s) or service(s)?</w:t>
      </w:r>
    </w:p>
    <w:p w14:paraId="4E6838D5" w14:textId="77777777" w:rsidR="005B4DF1" w:rsidRDefault="005B4DF1" w:rsidP="005B4DF1">
      <w:pPr>
        <w:pStyle w:val="ListParagraph"/>
        <w:numPr>
          <w:ilvl w:val="1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What is already known about the barriers to buying and using the product(s) or service(s)</w:t>
      </w:r>
    </w:p>
    <w:p w14:paraId="0F592ED4" w14:textId="77777777" w:rsidR="005B4DF1" w:rsidRDefault="005B4DF1" w:rsidP="005B4DF1">
      <w:pPr>
        <w:pStyle w:val="ListParagraph"/>
        <w:numPr>
          <w:ilvl w:val="1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Are the product(s) or service(s) consumed or used by the buyer</w:t>
      </w:r>
      <w:r w:rsidR="00824E16">
        <w:rPr>
          <w:i/>
          <w:color w:val="112845" w:themeColor="text2" w:themeShade="BF"/>
          <w:lang w:val="en-GB"/>
        </w:rPr>
        <w:t>/shopper</w:t>
      </w:r>
      <w:r>
        <w:rPr>
          <w:i/>
          <w:color w:val="112845" w:themeColor="text2" w:themeShade="BF"/>
          <w:lang w:val="en-GB"/>
        </w:rPr>
        <w:t xml:space="preserve"> or by others (e.g. family, children, gift recipient, etc)</w:t>
      </w:r>
    </w:p>
    <w:p w14:paraId="6B66409F" w14:textId="77777777" w:rsidR="005B4DF1" w:rsidRDefault="005B4DF1" w:rsidP="009E5B98">
      <w:pPr>
        <w:pStyle w:val="ListParagraph"/>
        <w:numPr>
          <w:ilvl w:val="1"/>
          <w:numId w:val="22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Are the views of end users/consumers required or just the buyers/shoppers?</w:t>
      </w:r>
    </w:p>
    <w:p w14:paraId="4CCA0A26" w14:textId="30CF8BC0" w:rsidR="00574019" w:rsidRPr="00824E16" w:rsidRDefault="00734237" w:rsidP="008B4D7F">
      <w:pPr>
        <w:pStyle w:val="Heading1"/>
        <w:numPr>
          <w:ilvl w:val="0"/>
          <w:numId w:val="3"/>
        </w:numPr>
        <w:rPr>
          <w:b w:val="0"/>
          <w:color w:val="112845" w:themeColor="text2" w:themeShade="BF"/>
          <w:lang w:val="en-GB"/>
        </w:rPr>
      </w:pPr>
      <w:bookmarkStart w:id="8" w:name="_Toc367443267"/>
      <w:r w:rsidRPr="009E5B98">
        <w:rPr>
          <w:color w:val="112845" w:themeColor="text2" w:themeShade="BF"/>
          <w:lang w:val="en-GB"/>
        </w:rPr>
        <w:t xml:space="preserve">Participant </w:t>
      </w:r>
      <w:r w:rsidR="008B4D7F" w:rsidRPr="009E5B98">
        <w:rPr>
          <w:color w:val="112845" w:themeColor="text2" w:themeShade="BF"/>
          <w:lang w:val="en-GB"/>
        </w:rPr>
        <w:t>Recruitment</w:t>
      </w:r>
      <w:bookmarkEnd w:id="8"/>
      <w:r w:rsidR="00824E16">
        <w:rPr>
          <w:color w:val="112845" w:themeColor="text2" w:themeShade="BF"/>
          <w:lang w:val="en-GB"/>
        </w:rPr>
        <w:t xml:space="preserve"> </w:t>
      </w:r>
      <w:r w:rsidR="00824E16" w:rsidRPr="00824E16">
        <w:rPr>
          <w:b w:val="0"/>
          <w:color w:val="112845" w:themeColor="text2" w:themeShade="BF"/>
          <w:lang w:val="en-GB"/>
        </w:rPr>
        <w:t>– How will people</w:t>
      </w:r>
      <w:r w:rsidR="00212A73">
        <w:rPr>
          <w:b w:val="0"/>
          <w:color w:val="112845" w:themeColor="text2" w:themeShade="BF"/>
          <w:lang w:val="en-GB"/>
        </w:rPr>
        <w:t xml:space="preserve"> engage</w:t>
      </w:r>
      <w:r w:rsidR="00824E16" w:rsidRPr="00824E16">
        <w:rPr>
          <w:b w:val="0"/>
          <w:color w:val="112845" w:themeColor="text2" w:themeShade="BF"/>
          <w:lang w:val="en-GB"/>
        </w:rPr>
        <w:t xml:space="preserve"> in the research?</w:t>
      </w:r>
    </w:p>
    <w:p w14:paraId="7DF42D57" w14:textId="77777777" w:rsidR="00003DEC" w:rsidRPr="009E5B98" w:rsidRDefault="00003DEC" w:rsidP="008B4D7F">
      <w:pPr>
        <w:rPr>
          <w:color w:val="112845" w:themeColor="text2" w:themeShade="BF"/>
          <w:lang w:val="en-GB"/>
        </w:rPr>
      </w:pPr>
    </w:p>
    <w:p w14:paraId="1B7C6522" w14:textId="6D78C08E" w:rsidR="00003DEC" w:rsidRDefault="00734237" w:rsidP="008B4D7F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 xml:space="preserve">Do you hold any </w:t>
      </w:r>
      <w:r w:rsidR="005B4DF1">
        <w:rPr>
          <w:i/>
          <w:color w:val="112845" w:themeColor="text2" w:themeShade="BF"/>
          <w:lang w:val="en-GB"/>
        </w:rPr>
        <w:t xml:space="preserve">contact </w:t>
      </w:r>
      <w:r w:rsidRPr="009E5B98">
        <w:rPr>
          <w:i/>
          <w:color w:val="112845" w:themeColor="text2" w:themeShade="BF"/>
          <w:lang w:val="en-GB"/>
        </w:rPr>
        <w:t xml:space="preserve">data on the </w:t>
      </w:r>
      <w:r w:rsidR="005B4DF1">
        <w:rPr>
          <w:i/>
          <w:color w:val="112845" w:themeColor="text2" w:themeShade="BF"/>
          <w:lang w:val="en-GB"/>
        </w:rPr>
        <w:t xml:space="preserve">intended </w:t>
      </w:r>
      <w:r w:rsidR="00212A73">
        <w:rPr>
          <w:i/>
          <w:color w:val="112845" w:themeColor="text2" w:themeShade="BF"/>
          <w:lang w:val="en-GB"/>
        </w:rPr>
        <w:t>research s</w:t>
      </w:r>
      <w:r w:rsidRPr="009E5B98">
        <w:rPr>
          <w:i/>
          <w:color w:val="112845" w:themeColor="text2" w:themeShade="BF"/>
          <w:lang w:val="en-GB"/>
        </w:rPr>
        <w:t xml:space="preserve">ample already? </w:t>
      </w:r>
      <w:r w:rsidR="005B4DF1">
        <w:rPr>
          <w:i/>
          <w:color w:val="112845" w:themeColor="text2" w:themeShade="BF"/>
          <w:lang w:val="en-GB"/>
        </w:rPr>
        <w:t xml:space="preserve"> (e.g. Name, Email Address, Telephone Number, Postal Address, etc) </w:t>
      </w:r>
      <w:r w:rsidRPr="009E5B98">
        <w:rPr>
          <w:i/>
          <w:color w:val="112845" w:themeColor="text2" w:themeShade="BF"/>
          <w:lang w:val="en-GB"/>
        </w:rPr>
        <w:t>If so, please detail.</w:t>
      </w:r>
    </w:p>
    <w:p w14:paraId="0E408D04" w14:textId="77777777" w:rsidR="005B4DF1" w:rsidRDefault="005B4DF1" w:rsidP="005B4DF1">
      <w:pPr>
        <w:pStyle w:val="ListParagraph"/>
        <w:numPr>
          <w:ilvl w:val="0"/>
          <w:numId w:val="23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What volume of usable contact data is held</w:t>
      </w:r>
      <w:r w:rsidR="00824E16">
        <w:rPr>
          <w:i/>
          <w:color w:val="112845" w:themeColor="text2" w:themeShade="BF"/>
          <w:lang w:val="en-GB"/>
        </w:rPr>
        <w:t xml:space="preserve"> by channel</w:t>
      </w:r>
      <w:r>
        <w:rPr>
          <w:i/>
          <w:color w:val="112845" w:themeColor="text2" w:themeShade="BF"/>
          <w:lang w:val="en-GB"/>
        </w:rPr>
        <w:t>?</w:t>
      </w:r>
    </w:p>
    <w:p w14:paraId="5D6E86C0" w14:textId="77777777" w:rsidR="005B4DF1" w:rsidRDefault="005B4DF1" w:rsidP="005B4DF1">
      <w:pPr>
        <w:pStyle w:val="ListParagraph"/>
        <w:numPr>
          <w:ilvl w:val="0"/>
          <w:numId w:val="23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How recent is this contact data?</w:t>
      </w:r>
    </w:p>
    <w:p w14:paraId="74346BB5" w14:textId="578EECA8" w:rsidR="005B4DF1" w:rsidRDefault="005B4DF1" w:rsidP="005B4DF1">
      <w:pPr>
        <w:pStyle w:val="ListParagraph"/>
        <w:numPr>
          <w:ilvl w:val="0"/>
          <w:numId w:val="23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Are the necessary permissions in place to contact the records regarding research</w:t>
      </w:r>
      <w:r w:rsidR="00ED12D0">
        <w:rPr>
          <w:i/>
          <w:color w:val="112845" w:themeColor="text2" w:themeShade="BF"/>
          <w:lang w:val="en-GB"/>
        </w:rPr>
        <w:t xml:space="preserve"> or is there a clear legitimate interest</w:t>
      </w:r>
      <w:r>
        <w:rPr>
          <w:i/>
          <w:color w:val="112845" w:themeColor="text2" w:themeShade="BF"/>
          <w:lang w:val="en-GB"/>
        </w:rPr>
        <w:t>?</w:t>
      </w:r>
    </w:p>
    <w:p w14:paraId="1A14F78A" w14:textId="77777777" w:rsidR="00824E16" w:rsidRDefault="00824E16" w:rsidP="005B4DF1">
      <w:pPr>
        <w:pStyle w:val="ListParagraph"/>
        <w:numPr>
          <w:ilvl w:val="0"/>
          <w:numId w:val="23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Is the contact data owned and/or managed by you or by a third party?</w:t>
      </w:r>
    </w:p>
    <w:p w14:paraId="31693B7B" w14:textId="77777777" w:rsidR="00824E16" w:rsidRPr="005B4DF1" w:rsidRDefault="00824E16" w:rsidP="005B4DF1">
      <w:pPr>
        <w:pStyle w:val="ListParagraph"/>
        <w:numPr>
          <w:ilvl w:val="0"/>
          <w:numId w:val="23"/>
        </w:num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If a geographic count or breakdown of this data exists, including this as an appendix would be very useful.</w:t>
      </w:r>
    </w:p>
    <w:p w14:paraId="2D1BA910" w14:textId="77777777" w:rsidR="00734237" w:rsidRPr="009E5B98" w:rsidRDefault="00734237" w:rsidP="008B4D7F">
      <w:pPr>
        <w:rPr>
          <w:i/>
          <w:color w:val="112845" w:themeColor="text2" w:themeShade="BF"/>
          <w:lang w:val="en-GB"/>
        </w:rPr>
      </w:pPr>
    </w:p>
    <w:p w14:paraId="19319A50" w14:textId="77777777" w:rsidR="008B4D7F" w:rsidRDefault="00734237" w:rsidP="008B4D7F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Are there any pre-qualification questions that you would want to use in recruiting</w:t>
      </w:r>
      <w:r w:rsidR="00770E44">
        <w:rPr>
          <w:i/>
          <w:color w:val="112845" w:themeColor="text2" w:themeShade="BF"/>
          <w:lang w:val="en-GB"/>
        </w:rPr>
        <w:t xml:space="preserve"> participants to</w:t>
      </w:r>
      <w:r w:rsidRPr="009E5B98">
        <w:rPr>
          <w:i/>
          <w:color w:val="112845" w:themeColor="text2" w:themeShade="BF"/>
          <w:lang w:val="en-GB"/>
        </w:rPr>
        <w:t xml:space="preserve"> the research?</w:t>
      </w:r>
      <w:r w:rsidR="009E5B98" w:rsidRPr="009E5B98">
        <w:rPr>
          <w:i/>
          <w:color w:val="112845" w:themeColor="text2" w:themeShade="BF"/>
          <w:lang w:val="en-GB"/>
        </w:rPr>
        <w:t xml:space="preserve"> E.g. Exclude rejecters of </w:t>
      </w:r>
      <w:r w:rsidR="00824E16">
        <w:rPr>
          <w:i/>
          <w:color w:val="112845" w:themeColor="text2" w:themeShade="BF"/>
          <w:lang w:val="en-GB"/>
        </w:rPr>
        <w:t>your product or service category.</w:t>
      </w:r>
    </w:p>
    <w:p w14:paraId="1EF9BE30" w14:textId="77777777" w:rsidR="00824E16" w:rsidRDefault="00824E16" w:rsidP="008B4D7F">
      <w:pPr>
        <w:rPr>
          <w:i/>
          <w:color w:val="112845" w:themeColor="text2" w:themeShade="BF"/>
          <w:lang w:val="en-GB"/>
        </w:rPr>
      </w:pPr>
    </w:p>
    <w:p w14:paraId="6E020A15" w14:textId="2441AA25" w:rsidR="00824E16" w:rsidRDefault="00824E16" w:rsidP="008B4D7F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 xml:space="preserve">Would participants be offered any form of incentive for participating in the research? (NB </w:t>
      </w:r>
      <w:r w:rsidR="00ED12D0">
        <w:rPr>
          <w:i/>
          <w:color w:val="112845" w:themeColor="text2" w:themeShade="BF"/>
          <w:lang w:val="en-GB"/>
        </w:rPr>
        <w:t xml:space="preserve">For instance </w:t>
      </w:r>
      <w:r>
        <w:rPr>
          <w:i/>
          <w:color w:val="112845" w:themeColor="text2" w:themeShade="BF"/>
          <w:lang w:val="en-GB"/>
        </w:rPr>
        <w:t xml:space="preserve">UK shoppers/consumers </w:t>
      </w:r>
      <w:r w:rsidR="00ED12D0">
        <w:rPr>
          <w:i/>
          <w:color w:val="112845" w:themeColor="text2" w:themeShade="BF"/>
          <w:lang w:val="en-GB"/>
        </w:rPr>
        <w:t xml:space="preserve">often receive </w:t>
      </w:r>
      <w:r>
        <w:rPr>
          <w:i/>
          <w:color w:val="112845" w:themeColor="text2" w:themeShade="BF"/>
          <w:lang w:val="en-GB"/>
        </w:rPr>
        <w:t>bet</w:t>
      </w:r>
      <w:r w:rsidR="00CB07EB">
        <w:rPr>
          <w:i/>
          <w:color w:val="112845" w:themeColor="text2" w:themeShade="BF"/>
          <w:lang w:val="en-GB"/>
        </w:rPr>
        <w:t>ween £40-£</w:t>
      </w:r>
      <w:r w:rsidR="00ED12D0">
        <w:rPr>
          <w:i/>
          <w:color w:val="112845" w:themeColor="text2" w:themeShade="BF"/>
          <w:lang w:val="en-GB"/>
        </w:rPr>
        <w:t>75</w:t>
      </w:r>
      <w:r w:rsidR="00CB07EB">
        <w:rPr>
          <w:i/>
          <w:color w:val="112845" w:themeColor="text2" w:themeShade="BF"/>
          <w:lang w:val="en-GB"/>
        </w:rPr>
        <w:t xml:space="preserve"> each</w:t>
      </w:r>
      <w:r w:rsidR="00ED12D0">
        <w:rPr>
          <w:i/>
          <w:color w:val="112845" w:themeColor="text2" w:themeShade="BF"/>
          <w:lang w:val="en-GB"/>
        </w:rPr>
        <w:t>,</w:t>
      </w:r>
      <w:r w:rsidR="00CB07EB">
        <w:rPr>
          <w:i/>
          <w:color w:val="112845" w:themeColor="text2" w:themeShade="BF"/>
          <w:lang w:val="en-GB"/>
        </w:rPr>
        <w:t xml:space="preserve"> to participate</w:t>
      </w:r>
      <w:r>
        <w:rPr>
          <w:i/>
          <w:color w:val="112845" w:themeColor="text2" w:themeShade="BF"/>
          <w:lang w:val="en-GB"/>
        </w:rPr>
        <w:t xml:space="preserve"> in a 90 minute Focus Group)</w:t>
      </w:r>
    </w:p>
    <w:p w14:paraId="5F49AEE1" w14:textId="77777777" w:rsidR="00CB07EB" w:rsidRPr="00824E16" w:rsidRDefault="00CB07EB" w:rsidP="008B4D7F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br w:type="page"/>
      </w:r>
    </w:p>
    <w:p w14:paraId="28C6D345" w14:textId="3A83D0E8" w:rsidR="008B4D7F" w:rsidRPr="00824E16" w:rsidRDefault="009E5B98" w:rsidP="008B4D7F">
      <w:pPr>
        <w:pStyle w:val="Heading1"/>
        <w:numPr>
          <w:ilvl w:val="0"/>
          <w:numId w:val="3"/>
        </w:numPr>
        <w:rPr>
          <w:b w:val="0"/>
          <w:color w:val="112845" w:themeColor="text2" w:themeShade="BF"/>
          <w:lang w:val="en-GB"/>
        </w:rPr>
      </w:pPr>
      <w:bookmarkStart w:id="9" w:name="_Toc367443268"/>
      <w:r>
        <w:rPr>
          <w:color w:val="112845" w:themeColor="text2" w:themeShade="BF"/>
          <w:lang w:val="en-GB"/>
        </w:rPr>
        <w:t>Topic Guide</w:t>
      </w:r>
      <w:bookmarkEnd w:id="9"/>
      <w:r w:rsidR="00212A73">
        <w:rPr>
          <w:color w:val="112845" w:themeColor="text2" w:themeShade="BF"/>
          <w:lang w:val="en-GB"/>
        </w:rPr>
        <w:t xml:space="preserve"> or Scri</w:t>
      </w:r>
      <w:r w:rsidR="00C16972">
        <w:rPr>
          <w:color w:val="112845" w:themeColor="text2" w:themeShade="BF"/>
          <w:lang w:val="en-GB"/>
        </w:rPr>
        <w:t>p</w:t>
      </w:r>
      <w:r w:rsidR="00212A73">
        <w:rPr>
          <w:color w:val="112845" w:themeColor="text2" w:themeShade="BF"/>
          <w:lang w:val="en-GB"/>
        </w:rPr>
        <w:t>ting</w:t>
      </w:r>
      <w:r w:rsidR="00824E16">
        <w:rPr>
          <w:color w:val="112845" w:themeColor="text2" w:themeShade="BF"/>
          <w:lang w:val="en-GB"/>
        </w:rPr>
        <w:t xml:space="preserve"> </w:t>
      </w:r>
      <w:r w:rsidR="00824E16" w:rsidRPr="00824E16">
        <w:rPr>
          <w:b w:val="0"/>
          <w:color w:val="112845" w:themeColor="text2" w:themeShade="BF"/>
          <w:lang w:val="en-GB"/>
        </w:rPr>
        <w:t>– What need</w:t>
      </w:r>
      <w:r w:rsidR="00212A73">
        <w:rPr>
          <w:b w:val="0"/>
          <w:color w:val="112845" w:themeColor="text2" w:themeShade="BF"/>
          <w:lang w:val="en-GB"/>
        </w:rPr>
        <w:t>s</w:t>
      </w:r>
      <w:r w:rsidR="00824E16" w:rsidRPr="00824E16">
        <w:rPr>
          <w:b w:val="0"/>
          <w:color w:val="112845" w:themeColor="text2" w:themeShade="BF"/>
          <w:lang w:val="en-GB"/>
        </w:rPr>
        <w:t xml:space="preserve"> to</w:t>
      </w:r>
      <w:r w:rsidR="00212A73">
        <w:rPr>
          <w:b w:val="0"/>
          <w:color w:val="112845" w:themeColor="text2" w:themeShade="BF"/>
          <w:lang w:val="en-GB"/>
        </w:rPr>
        <w:t xml:space="preserve"> be</w:t>
      </w:r>
      <w:r w:rsidR="00824E16" w:rsidRPr="00824E16">
        <w:rPr>
          <w:b w:val="0"/>
          <w:color w:val="112845" w:themeColor="text2" w:themeShade="BF"/>
          <w:lang w:val="en-GB"/>
        </w:rPr>
        <w:t xml:space="preserve"> investigate</w:t>
      </w:r>
      <w:r w:rsidR="00212A73">
        <w:rPr>
          <w:b w:val="0"/>
          <w:color w:val="112845" w:themeColor="text2" w:themeShade="BF"/>
          <w:lang w:val="en-GB"/>
        </w:rPr>
        <w:t>d</w:t>
      </w:r>
      <w:r w:rsidR="00824E16" w:rsidRPr="00824E16">
        <w:rPr>
          <w:b w:val="0"/>
          <w:color w:val="112845" w:themeColor="text2" w:themeShade="BF"/>
          <w:lang w:val="en-GB"/>
        </w:rPr>
        <w:t xml:space="preserve"> &amp; explore</w:t>
      </w:r>
      <w:r w:rsidR="00212A73">
        <w:rPr>
          <w:b w:val="0"/>
          <w:color w:val="112845" w:themeColor="text2" w:themeShade="BF"/>
          <w:lang w:val="en-GB"/>
        </w:rPr>
        <w:t>d</w:t>
      </w:r>
      <w:r w:rsidR="00824E16" w:rsidRPr="00824E16">
        <w:rPr>
          <w:b w:val="0"/>
          <w:color w:val="112845" w:themeColor="text2" w:themeShade="BF"/>
          <w:lang w:val="en-GB"/>
        </w:rPr>
        <w:t>?</w:t>
      </w:r>
    </w:p>
    <w:p w14:paraId="6EA3B643" w14:textId="77777777" w:rsidR="008B4D7F" w:rsidRPr="009E5B98" w:rsidRDefault="008B4D7F" w:rsidP="008B4D7F">
      <w:pPr>
        <w:rPr>
          <w:color w:val="112845" w:themeColor="text2" w:themeShade="BF"/>
          <w:lang w:val="en-GB"/>
        </w:rPr>
      </w:pPr>
    </w:p>
    <w:p w14:paraId="19940B06" w14:textId="77777777" w:rsidR="00CB07EB" w:rsidRDefault="00CB07EB" w:rsidP="008A0EBD">
      <w:pPr>
        <w:rPr>
          <w:i/>
          <w:color w:val="112845" w:themeColor="text2" w:themeShade="BF"/>
        </w:rPr>
      </w:pPr>
      <w:r w:rsidRPr="00CB07EB">
        <w:rPr>
          <w:i/>
          <w:color w:val="112845" w:themeColor="text2" w:themeShade="BF"/>
        </w:rPr>
        <w:t xml:space="preserve">Please describe </w:t>
      </w:r>
      <w:r>
        <w:rPr>
          <w:i/>
          <w:color w:val="112845" w:themeColor="text2" w:themeShade="BF"/>
        </w:rPr>
        <w:t>any</w:t>
      </w:r>
      <w:r w:rsidRPr="00CB07EB">
        <w:rPr>
          <w:i/>
          <w:color w:val="112845" w:themeColor="text2" w:themeShade="BF"/>
        </w:rPr>
        <w:t xml:space="preserve"> specific brand(s) and/or product(s) that are to be researched and any format or pack variants</w:t>
      </w:r>
      <w:r>
        <w:rPr>
          <w:i/>
          <w:color w:val="112845" w:themeColor="text2" w:themeShade="BF"/>
        </w:rPr>
        <w:t xml:space="preserve"> that are relevant</w:t>
      </w:r>
      <w:r w:rsidRPr="00CB07EB">
        <w:rPr>
          <w:i/>
          <w:color w:val="112845" w:themeColor="text2" w:themeShade="BF"/>
        </w:rPr>
        <w:t>.</w:t>
      </w:r>
    </w:p>
    <w:p w14:paraId="5F77A132" w14:textId="77777777" w:rsidR="00CB07EB" w:rsidRDefault="00CB07EB" w:rsidP="008A0EBD">
      <w:pPr>
        <w:rPr>
          <w:i/>
          <w:color w:val="112845" w:themeColor="text2" w:themeShade="BF"/>
        </w:rPr>
      </w:pPr>
    </w:p>
    <w:p w14:paraId="0B6FE7F7" w14:textId="77777777" w:rsidR="009E5B98" w:rsidRPr="008A0EBD" w:rsidRDefault="009E5B98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Are there specific areas or topics that you would want the research to cover?</w:t>
      </w:r>
    </w:p>
    <w:p w14:paraId="5F229850" w14:textId="77777777" w:rsidR="00CB07EB" w:rsidRDefault="00CB07EB" w:rsidP="008A0EBD">
      <w:pPr>
        <w:rPr>
          <w:i/>
          <w:color w:val="112845" w:themeColor="text2" w:themeShade="BF"/>
          <w:lang w:val="en-GB"/>
        </w:rPr>
      </w:pPr>
    </w:p>
    <w:p w14:paraId="4D3A2DFF" w14:textId="53737C62" w:rsidR="009E5B98" w:rsidRDefault="009E5B98" w:rsidP="008A0EBD">
      <w:pPr>
        <w:rPr>
          <w:i/>
          <w:color w:val="112845" w:themeColor="text2" w:themeShade="BF"/>
          <w:lang w:val="en-GB"/>
        </w:rPr>
      </w:pPr>
      <w:r w:rsidRPr="008A0EBD">
        <w:rPr>
          <w:i/>
          <w:color w:val="112845" w:themeColor="text2" w:themeShade="BF"/>
          <w:lang w:val="en-GB"/>
        </w:rPr>
        <w:t>Are there any mandatory questions that you would want asked?</w:t>
      </w:r>
      <w:r w:rsidR="00C16972">
        <w:rPr>
          <w:i/>
          <w:color w:val="112845" w:themeColor="text2" w:themeShade="BF"/>
          <w:lang w:val="en-GB"/>
        </w:rPr>
        <w:t xml:space="preserve"> Focus on the subject of the questions rather than the phrasing or format of them.</w:t>
      </w:r>
    </w:p>
    <w:p w14:paraId="4C036FEB" w14:textId="77777777" w:rsidR="00CB07EB" w:rsidRDefault="00CB07EB" w:rsidP="008A0EBD">
      <w:pPr>
        <w:rPr>
          <w:i/>
          <w:color w:val="112845" w:themeColor="text2" w:themeShade="BF"/>
          <w:lang w:val="en-GB"/>
        </w:rPr>
      </w:pPr>
    </w:p>
    <w:p w14:paraId="3AE973DF" w14:textId="77777777" w:rsidR="00824E16" w:rsidRDefault="00824E16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What questions do you feel you need to ask in order to achieve your objectives?</w:t>
      </w:r>
    </w:p>
    <w:p w14:paraId="290F0243" w14:textId="77777777" w:rsidR="00CB07EB" w:rsidRDefault="00CB07EB" w:rsidP="008A0EBD">
      <w:pPr>
        <w:rPr>
          <w:i/>
          <w:color w:val="112845" w:themeColor="text2" w:themeShade="BF"/>
          <w:lang w:val="en-GB"/>
        </w:rPr>
      </w:pPr>
    </w:p>
    <w:p w14:paraId="3FD68C6C" w14:textId="77777777" w:rsidR="008A0EBD" w:rsidRDefault="00CB07EB" w:rsidP="00CB07EB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Do you have a clear sense of how much time should be allocated to different topics or at least a rank prioritisation of the topics?</w:t>
      </w:r>
    </w:p>
    <w:p w14:paraId="24D5DB09" w14:textId="77777777" w:rsidR="008A0EBD" w:rsidRDefault="008A0EBD" w:rsidP="008A0EBD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10" w:name="_Toc367443269"/>
      <w:r w:rsidRPr="008A0EBD">
        <w:rPr>
          <w:color w:val="112845" w:themeColor="text2" w:themeShade="BF"/>
          <w:lang w:val="en-GB"/>
        </w:rPr>
        <w:t>Stimulus</w:t>
      </w:r>
      <w:bookmarkEnd w:id="10"/>
      <w:r w:rsidR="00CB07EB">
        <w:rPr>
          <w:color w:val="112845" w:themeColor="text2" w:themeShade="BF"/>
          <w:lang w:val="en-GB"/>
        </w:rPr>
        <w:t xml:space="preserve"> </w:t>
      </w:r>
      <w:r w:rsidR="00EE066B" w:rsidRPr="00EE066B">
        <w:rPr>
          <w:b w:val="0"/>
          <w:color w:val="112845" w:themeColor="text2" w:themeShade="BF"/>
          <w:lang w:val="en-GB"/>
        </w:rPr>
        <w:t>–</w:t>
      </w:r>
      <w:r w:rsidR="00CB07EB" w:rsidRPr="00EE066B">
        <w:rPr>
          <w:b w:val="0"/>
          <w:color w:val="112845" w:themeColor="text2" w:themeShade="BF"/>
          <w:lang w:val="en-GB"/>
        </w:rPr>
        <w:t xml:space="preserve"> </w:t>
      </w:r>
      <w:r w:rsidR="00EE066B" w:rsidRPr="00EE066B">
        <w:rPr>
          <w:b w:val="0"/>
          <w:color w:val="112845" w:themeColor="text2" w:themeShade="BF"/>
          <w:lang w:val="en-GB"/>
        </w:rPr>
        <w:t>What do we need to evaluate responses to or use as evidence?</w:t>
      </w:r>
    </w:p>
    <w:p w14:paraId="3B40ACE8" w14:textId="77777777" w:rsidR="008A0EBD" w:rsidRDefault="008A0EBD" w:rsidP="008A0EBD">
      <w:pPr>
        <w:rPr>
          <w:lang w:val="en-GB"/>
        </w:rPr>
      </w:pPr>
    </w:p>
    <w:p w14:paraId="3B360272" w14:textId="77777777" w:rsidR="008A0EBD" w:rsidRDefault="008A0EBD" w:rsidP="008A0EBD">
      <w:pPr>
        <w:rPr>
          <w:i/>
          <w:color w:val="112845" w:themeColor="text2" w:themeShade="BF"/>
          <w:lang w:val="en-GB"/>
        </w:rPr>
      </w:pPr>
      <w:r w:rsidRPr="008A0EBD">
        <w:rPr>
          <w:i/>
          <w:color w:val="112845" w:themeColor="text2" w:themeShade="BF"/>
          <w:lang w:val="en-GB"/>
        </w:rPr>
        <w:t>Are there any specific</w:t>
      </w:r>
      <w:r>
        <w:rPr>
          <w:i/>
          <w:color w:val="112845" w:themeColor="text2" w:themeShade="BF"/>
          <w:lang w:val="en-GB"/>
        </w:rPr>
        <w:t xml:space="preserve"> stimulus materials, concept or mood boards, prototypes,</w:t>
      </w:r>
      <w:r w:rsidR="00824E16">
        <w:rPr>
          <w:i/>
          <w:color w:val="112845" w:themeColor="text2" w:themeShade="BF"/>
          <w:lang w:val="en-GB"/>
        </w:rPr>
        <w:t xml:space="preserve"> product samples or packaging</w:t>
      </w:r>
      <w:r>
        <w:rPr>
          <w:i/>
          <w:color w:val="112845" w:themeColor="text2" w:themeShade="BF"/>
          <w:lang w:val="en-GB"/>
        </w:rPr>
        <w:t xml:space="preserve"> etc that should be used within the research?</w:t>
      </w:r>
    </w:p>
    <w:p w14:paraId="220891CD" w14:textId="77777777" w:rsidR="008A0EBD" w:rsidRDefault="00824E16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If so, do they</w:t>
      </w:r>
      <w:r w:rsidR="00A16680">
        <w:rPr>
          <w:i/>
          <w:color w:val="112845" w:themeColor="text2" w:themeShade="BF"/>
          <w:lang w:val="en-GB"/>
        </w:rPr>
        <w:t xml:space="preserve"> need creating,</w:t>
      </w:r>
      <w:r w:rsidR="008A0EBD">
        <w:rPr>
          <w:i/>
          <w:color w:val="112845" w:themeColor="text2" w:themeShade="BF"/>
          <w:lang w:val="en-GB"/>
        </w:rPr>
        <w:t xml:space="preserve"> or do they already exist</w:t>
      </w:r>
      <w:r>
        <w:rPr>
          <w:i/>
          <w:color w:val="112845" w:themeColor="text2" w:themeShade="BF"/>
          <w:lang w:val="en-GB"/>
        </w:rPr>
        <w:t>/can they be provided</w:t>
      </w:r>
      <w:r w:rsidR="008A0EBD">
        <w:rPr>
          <w:i/>
          <w:color w:val="112845" w:themeColor="text2" w:themeShade="BF"/>
          <w:lang w:val="en-GB"/>
        </w:rPr>
        <w:t>?</w:t>
      </w:r>
    </w:p>
    <w:p w14:paraId="3DCE3CC4" w14:textId="77777777" w:rsidR="00824E16" w:rsidRDefault="00824E16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How finished a state is the stimulus in?</w:t>
      </w:r>
    </w:p>
    <w:p w14:paraId="2BFDF622" w14:textId="620AE6DE" w:rsidR="00824E16" w:rsidRDefault="00ED12D0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 xml:space="preserve">Do </w:t>
      </w:r>
      <w:r w:rsidR="00212A73">
        <w:rPr>
          <w:i/>
          <w:color w:val="112845" w:themeColor="text2" w:themeShade="BF"/>
          <w:lang w:val="en-GB"/>
        </w:rPr>
        <w:t xml:space="preserve">you </w:t>
      </w:r>
      <w:r>
        <w:rPr>
          <w:i/>
          <w:color w:val="112845" w:themeColor="text2" w:themeShade="BF"/>
          <w:lang w:val="en-GB"/>
        </w:rPr>
        <w:t>wish to</w:t>
      </w:r>
      <w:r w:rsidR="00824E16">
        <w:rPr>
          <w:i/>
          <w:color w:val="112845" w:themeColor="text2" w:themeShade="BF"/>
          <w:lang w:val="en-GB"/>
        </w:rPr>
        <w:t xml:space="preserve"> test different creative routes or alternatives against each other?</w:t>
      </w:r>
    </w:p>
    <w:p w14:paraId="48D84267" w14:textId="7BCEEB6A" w:rsidR="00FE30A1" w:rsidRDefault="00CB07EB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 xml:space="preserve">What do </w:t>
      </w:r>
      <w:r w:rsidR="00212A73">
        <w:rPr>
          <w:i/>
          <w:color w:val="112845" w:themeColor="text2" w:themeShade="BF"/>
          <w:lang w:val="en-GB"/>
        </w:rPr>
        <w:t>you</w:t>
      </w:r>
      <w:r>
        <w:rPr>
          <w:i/>
          <w:color w:val="112845" w:themeColor="text2" w:themeShade="BF"/>
          <w:lang w:val="en-GB"/>
        </w:rPr>
        <w:t xml:space="preserve"> need to understand about participant responses to the stimulus?</w:t>
      </w:r>
    </w:p>
    <w:p w14:paraId="2B785145" w14:textId="77777777" w:rsidR="00FE30A1" w:rsidRDefault="00FE30A1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Will we be inviting participants to engage with/use the product or service within the research?</w:t>
      </w:r>
    </w:p>
    <w:p w14:paraId="41D29477" w14:textId="320814CC" w:rsidR="00CB07EB" w:rsidRDefault="00CB07EB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 xml:space="preserve">Do </w:t>
      </w:r>
      <w:r w:rsidR="00212A73">
        <w:rPr>
          <w:i/>
          <w:color w:val="112845" w:themeColor="text2" w:themeShade="BF"/>
          <w:lang w:val="en-GB"/>
        </w:rPr>
        <w:t>you</w:t>
      </w:r>
      <w:r>
        <w:rPr>
          <w:i/>
          <w:color w:val="112845" w:themeColor="text2" w:themeShade="BF"/>
          <w:lang w:val="en-GB"/>
        </w:rPr>
        <w:t xml:space="preserve"> need to evaluate responses tapping into each of the senses?</w:t>
      </w:r>
    </w:p>
    <w:p w14:paraId="46966F40" w14:textId="77777777" w:rsidR="00FE30A1" w:rsidRDefault="00FE30A1" w:rsidP="008A0EBD">
      <w:pPr>
        <w:rPr>
          <w:i/>
          <w:color w:val="112845" w:themeColor="text2" w:themeShade="BF"/>
          <w:lang w:val="en-GB"/>
        </w:rPr>
      </w:pPr>
    </w:p>
    <w:p w14:paraId="1436B1CF" w14:textId="77777777" w:rsidR="00824E16" w:rsidRPr="008A0EBD" w:rsidRDefault="00FE30A1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Would there be any merit in pre-supplying the product to participants for use in-home prior to attending the research?</w:t>
      </w:r>
    </w:p>
    <w:p w14:paraId="11501796" w14:textId="77777777" w:rsidR="00661CAE" w:rsidRPr="009E5B98" w:rsidRDefault="009E5B98" w:rsidP="008A0EBD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1" w:name="_Toc367443270"/>
      <w:r>
        <w:rPr>
          <w:color w:val="112845" w:themeColor="text2" w:themeShade="BF"/>
        </w:rPr>
        <w:t>Fieldwork</w:t>
      </w:r>
      <w:bookmarkEnd w:id="11"/>
      <w:r w:rsidR="00EE066B">
        <w:rPr>
          <w:color w:val="112845" w:themeColor="text2" w:themeShade="BF"/>
        </w:rPr>
        <w:t xml:space="preserve"> </w:t>
      </w:r>
      <w:r w:rsidR="00EE066B" w:rsidRPr="00EE066B">
        <w:rPr>
          <w:b w:val="0"/>
          <w:color w:val="112845" w:themeColor="text2" w:themeShade="BF"/>
        </w:rPr>
        <w:t>– What practicalities do we need to take account of in implementing the research?</w:t>
      </w:r>
    </w:p>
    <w:p w14:paraId="48A5909C" w14:textId="77777777" w:rsidR="00661CAE" w:rsidRPr="009E5B98" w:rsidRDefault="00661CAE" w:rsidP="00661CAE">
      <w:pPr>
        <w:pStyle w:val="BODYCOPY"/>
        <w:spacing w:before="2" w:after="2"/>
        <w:rPr>
          <w:color w:val="112845" w:themeColor="text2" w:themeShade="BF"/>
        </w:rPr>
      </w:pPr>
    </w:p>
    <w:p w14:paraId="59DBC3B9" w14:textId="70B35708" w:rsidR="00C16972" w:rsidRDefault="00C16972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Do you have a very clear sense of the mode(s) of research that should be conducted (e.g. Focus Group, Online Survey, Mystery Shopping, etc) or are you happy to evaluate the research agency’s recommendation?</w:t>
      </w:r>
    </w:p>
    <w:p w14:paraId="12A99694" w14:textId="062BD01E" w:rsidR="005B7DF3" w:rsidRDefault="00212A73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Do you or</w:t>
      </w:r>
      <w:r w:rsidR="009E5B98" w:rsidRPr="009E5B98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 xml:space="preserve"> any </w:t>
      </w: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of your colleagues</w:t>
      </w:r>
      <w:r w:rsidR="009E5B98" w:rsidRPr="009E5B98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 xml:space="preserve"> wish to attend</w:t>
      </w:r>
      <w:r w:rsidR="00FE30A1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/observe</w:t>
      </w:r>
      <w:r w:rsidR="009E5B98" w:rsidRPr="009E5B98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 xml:space="preserve"> some or all of the fieldwork?</w:t>
      </w:r>
    </w:p>
    <w:p w14:paraId="1E3CD853" w14:textId="77777777" w:rsidR="00212A73" w:rsidRDefault="00FE30A1" w:rsidP="00ED12D0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Is there a requirement to video record any of the fieldwork?</w:t>
      </w:r>
    </w:p>
    <w:p w14:paraId="0F026072" w14:textId="7FEB272F" w:rsidR="00FE30A1" w:rsidRDefault="00212A73" w:rsidP="00ED12D0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Do you need transcripts of any focus groups or depth interviews conducted?</w:t>
      </w:r>
      <w:r w:rsidR="00EE066B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 xml:space="preserve"> </w:t>
      </w:r>
    </w:p>
    <w:p w14:paraId="693A9D20" w14:textId="77777777" w:rsidR="00FE30A1" w:rsidRDefault="00FE30A1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Does the fieldwork ne</w:t>
      </w:r>
      <w:r w:rsidR="00CB07EB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ed to be conducted in a purpose-</w:t>
      </w: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built research viewing facility (e.g. one-way mirrors, etc) or alternatively in-home?</w:t>
      </w:r>
    </w:p>
    <w:p w14:paraId="18808B0F" w14:textId="77777777" w:rsidR="005B7DF3" w:rsidRPr="009E5B98" w:rsidRDefault="005B7DF3" w:rsidP="005B7DF3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2" w:name="_Toc367443271"/>
      <w:r w:rsidRPr="009E5B98">
        <w:rPr>
          <w:color w:val="112845" w:themeColor="text2" w:themeShade="BF"/>
        </w:rPr>
        <w:t>Timings</w:t>
      </w:r>
      <w:bookmarkEnd w:id="12"/>
    </w:p>
    <w:p w14:paraId="16637839" w14:textId="77777777" w:rsidR="005B7DF3" w:rsidRPr="009E5B98" w:rsidRDefault="005B7DF3" w:rsidP="005B7DF3">
      <w:pPr>
        <w:pStyle w:val="BODYCOPY"/>
        <w:spacing w:before="2" w:after="2"/>
        <w:rPr>
          <w:color w:val="112845" w:themeColor="text2" w:themeShade="BF"/>
        </w:rPr>
      </w:pPr>
    </w:p>
    <w:p w14:paraId="0107D7E9" w14:textId="77777777" w:rsidR="009E5B98" w:rsidRPr="009E5B98" w:rsidRDefault="009E5B98" w:rsidP="009E5B98">
      <w:pPr>
        <w:pStyle w:val="BODYCOPY"/>
        <w:spacing w:before="2" w:after="2"/>
        <w:rPr>
          <w:i/>
          <w:color w:val="112845" w:themeColor="text2" w:themeShade="BF"/>
        </w:rPr>
      </w:pPr>
      <w:r w:rsidRPr="009E5B98">
        <w:rPr>
          <w:i/>
          <w:color w:val="112845" w:themeColor="text2" w:themeShade="BF"/>
        </w:rPr>
        <w:t>What key project milestones need to be achieved?</w:t>
      </w:r>
    </w:p>
    <w:p w14:paraId="24F2B7C6" w14:textId="77777777" w:rsidR="009E5B98" w:rsidRPr="009E5B98" w:rsidRDefault="009E5B98" w:rsidP="009E5B98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When is the research proposal itself needed by?</w:t>
      </w:r>
    </w:p>
    <w:p w14:paraId="0E80EE44" w14:textId="77777777" w:rsidR="005B7DF3" w:rsidRPr="009E5B98" w:rsidRDefault="005B7DF3" w:rsidP="005B7DF3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3" w:name="_Toc367443272"/>
      <w:r w:rsidRPr="009E5B98">
        <w:rPr>
          <w:color w:val="112845" w:themeColor="text2" w:themeShade="BF"/>
        </w:rPr>
        <w:t>Budgets</w:t>
      </w:r>
      <w:bookmarkEnd w:id="13"/>
    </w:p>
    <w:p w14:paraId="034162B0" w14:textId="77777777" w:rsidR="005B7DF3" w:rsidRPr="009E5B98" w:rsidRDefault="005B7DF3" w:rsidP="005B7DF3">
      <w:pPr>
        <w:pStyle w:val="BODYCOPY"/>
        <w:spacing w:before="2" w:after="2"/>
        <w:rPr>
          <w:color w:val="112845" w:themeColor="text2" w:themeShade="BF"/>
        </w:rPr>
      </w:pPr>
    </w:p>
    <w:p w14:paraId="7E73A9B3" w14:textId="74EDECB2" w:rsidR="00EA0C91" w:rsidRDefault="009E5B98" w:rsidP="005B7DF3">
      <w:pPr>
        <w:pStyle w:val="BODYCOPY"/>
        <w:spacing w:before="2" w:after="2"/>
        <w:rPr>
          <w:rFonts w:asciiTheme="minorHAnsi" w:hAnsiTheme="minorHAnsi"/>
          <w:i/>
          <w:color w:val="112845" w:themeColor="text2" w:themeShade="BF"/>
        </w:rPr>
      </w:pPr>
      <w:r w:rsidRPr="009E5B98">
        <w:rPr>
          <w:rFonts w:asciiTheme="minorHAnsi" w:hAnsiTheme="minorHAnsi"/>
          <w:i/>
          <w:color w:val="112845" w:themeColor="text2" w:themeShade="BF"/>
        </w:rPr>
        <w:t>Are there any specific budget</w:t>
      </w:r>
      <w:r w:rsidR="00212A73">
        <w:rPr>
          <w:rFonts w:asciiTheme="minorHAnsi" w:hAnsiTheme="minorHAnsi"/>
          <w:i/>
          <w:color w:val="112845" w:themeColor="text2" w:themeShade="BF"/>
        </w:rPr>
        <w:t xml:space="preserve"> constraints</w:t>
      </w:r>
      <w:r w:rsidRPr="009E5B98">
        <w:rPr>
          <w:rFonts w:asciiTheme="minorHAnsi" w:hAnsiTheme="minorHAnsi"/>
          <w:i/>
          <w:color w:val="112845" w:themeColor="text2" w:themeShade="BF"/>
        </w:rPr>
        <w:t xml:space="preserve"> that need to be adhered to?</w:t>
      </w:r>
    </w:p>
    <w:p w14:paraId="36424396" w14:textId="77777777" w:rsidR="008A0EBD" w:rsidRPr="00EE066B" w:rsidRDefault="00FE30A1" w:rsidP="00EA0C91">
      <w:pPr>
        <w:pStyle w:val="BodyText"/>
        <w:rPr>
          <w:rFonts w:asciiTheme="minorHAnsi" w:hAnsiTheme="minorHAnsi"/>
          <w:i/>
          <w:lang w:val="en-GB"/>
        </w:rPr>
      </w:pPr>
      <w:r w:rsidRPr="00FE30A1">
        <w:rPr>
          <w:rFonts w:asciiTheme="minorHAnsi" w:hAnsiTheme="minorHAnsi"/>
          <w:i/>
          <w:lang w:val="en-GB"/>
        </w:rPr>
        <w:t>Should budget alternatives be provided within an agreed range?</w:t>
      </w:r>
    </w:p>
    <w:p w14:paraId="2727948E" w14:textId="77777777" w:rsidR="008A0EBD" w:rsidRDefault="008A0EBD" w:rsidP="00EA0C91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4" w:name="_Toc367443273"/>
      <w:r>
        <w:rPr>
          <w:color w:val="112845" w:themeColor="text2" w:themeShade="BF"/>
        </w:rPr>
        <w:t>Debrief</w:t>
      </w:r>
      <w:bookmarkEnd w:id="14"/>
    </w:p>
    <w:p w14:paraId="347AD4DE" w14:textId="77777777" w:rsidR="008A0EBD" w:rsidRDefault="008A0EBD" w:rsidP="008A0EBD">
      <w:pPr>
        <w:rPr>
          <w:i/>
        </w:rPr>
      </w:pPr>
    </w:p>
    <w:p w14:paraId="674514D9" w14:textId="77777777" w:rsidR="008A0EBD" w:rsidRP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What form should the research debrief take?</w:t>
      </w:r>
      <w:r w:rsidR="00FE30A1">
        <w:rPr>
          <w:i/>
          <w:color w:val="112845" w:themeColor="text2" w:themeShade="BF"/>
        </w:rPr>
        <w:t xml:space="preserve"> (e.g. face-to-face at client premises, webinar, workshop, </w:t>
      </w:r>
      <w:proofErr w:type="spellStart"/>
      <w:r w:rsidR="00FE30A1">
        <w:rPr>
          <w:i/>
          <w:color w:val="112845" w:themeColor="text2" w:themeShade="BF"/>
        </w:rPr>
        <w:t>etc</w:t>
      </w:r>
      <w:proofErr w:type="spellEnd"/>
      <w:r w:rsidR="00FE30A1">
        <w:rPr>
          <w:i/>
          <w:color w:val="112845" w:themeColor="text2" w:themeShade="BF"/>
        </w:rPr>
        <w:t>)</w:t>
      </w:r>
    </w:p>
    <w:p w14:paraId="603DBE9E" w14:textId="77777777" w:rsidR="008A0EBD" w:rsidRP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Where will it be held?</w:t>
      </w:r>
    </w:p>
    <w:p w14:paraId="3BC6A1EB" w14:textId="77777777" w:rsidR="008A0EBD" w:rsidRP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Who is likely to attend?</w:t>
      </w:r>
    </w:p>
    <w:p w14:paraId="4E3E8B23" w14:textId="77777777" w:rsid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What key decisions are likely to made within</w:t>
      </w:r>
      <w:r w:rsidR="00EE066B">
        <w:rPr>
          <w:i/>
          <w:color w:val="112845" w:themeColor="text2" w:themeShade="BF"/>
        </w:rPr>
        <w:t xml:space="preserve"> </w:t>
      </w:r>
      <w:r w:rsidRPr="008A0EBD">
        <w:rPr>
          <w:i/>
          <w:color w:val="112845" w:themeColor="text2" w:themeShade="BF"/>
        </w:rPr>
        <w:t xml:space="preserve">or </w:t>
      </w:r>
      <w:r w:rsidR="00EE066B">
        <w:rPr>
          <w:i/>
          <w:color w:val="112845" w:themeColor="text2" w:themeShade="BF"/>
        </w:rPr>
        <w:t xml:space="preserve">immediately </w:t>
      </w:r>
      <w:r w:rsidRPr="008A0EBD">
        <w:rPr>
          <w:i/>
          <w:color w:val="112845" w:themeColor="text2" w:themeShade="BF"/>
        </w:rPr>
        <w:t>following the debrief?</w:t>
      </w:r>
    </w:p>
    <w:p w14:paraId="506CA497" w14:textId="3E2CA5FB" w:rsidR="00A16680" w:rsidRPr="008A0EBD" w:rsidRDefault="00A16680" w:rsidP="008A0EBD">
      <w:pPr>
        <w:rPr>
          <w:i/>
          <w:color w:val="112845" w:themeColor="text2" w:themeShade="BF"/>
        </w:rPr>
      </w:pPr>
      <w:r>
        <w:rPr>
          <w:i/>
          <w:color w:val="112845" w:themeColor="text2" w:themeShade="BF"/>
        </w:rPr>
        <w:t>How are the research findings ultimately likely to be used</w:t>
      </w:r>
      <w:r w:rsidR="00212A73">
        <w:rPr>
          <w:i/>
          <w:color w:val="112845" w:themeColor="text2" w:themeShade="BF"/>
        </w:rPr>
        <w:t xml:space="preserve"> – with your organization? In the public domain?</w:t>
      </w:r>
    </w:p>
    <w:p w14:paraId="72F31DC1" w14:textId="77777777" w:rsidR="00EA0C91" w:rsidRPr="009E5B98" w:rsidRDefault="00EA0C91" w:rsidP="00EA0C91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5" w:name="_Toc367443274"/>
      <w:r w:rsidRPr="009E5B98">
        <w:rPr>
          <w:color w:val="112845" w:themeColor="text2" w:themeShade="BF"/>
        </w:rPr>
        <w:t>Contact Details</w:t>
      </w:r>
      <w:bookmarkEnd w:id="15"/>
    </w:p>
    <w:p w14:paraId="73C95A57" w14:textId="77777777" w:rsidR="00EA0C91" w:rsidRPr="009E5B98" w:rsidRDefault="00EA0C91" w:rsidP="00EA0C91">
      <w:pPr>
        <w:pStyle w:val="BODYCOPY"/>
        <w:spacing w:before="2" w:after="2"/>
        <w:rPr>
          <w:color w:val="112845" w:themeColor="text2" w:themeShade="BF"/>
        </w:rPr>
      </w:pPr>
    </w:p>
    <w:p w14:paraId="0E9BA4BC" w14:textId="1537576E" w:rsidR="00EA0C91" w:rsidRDefault="008A0EBD" w:rsidP="00EA0C91">
      <w:pPr>
        <w:pStyle w:val="BODYCOPY"/>
        <w:spacing w:before="2" w:after="2"/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 xml:space="preserve">Who </w:t>
      </w:r>
      <w:r w:rsidR="00212A73">
        <w:rPr>
          <w:i/>
          <w:color w:val="112845" w:themeColor="text2" w:themeShade="BF"/>
        </w:rPr>
        <w:t>will be the primary</w:t>
      </w:r>
      <w:r w:rsidRPr="008A0EBD">
        <w:rPr>
          <w:i/>
          <w:color w:val="112845" w:themeColor="text2" w:themeShade="BF"/>
        </w:rPr>
        <w:t xml:space="preserve"> contact for the research study </w:t>
      </w:r>
      <w:r w:rsidR="00212A73">
        <w:rPr>
          <w:i/>
          <w:color w:val="112845" w:themeColor="text2" w:themeShade="BF"/>
        </w:rPr>
        <w:t xml:space="preserve">within your organisation </w:t>
      </w:r>
      <w:r w:rsidRPr="008A0EBD">
        <w:rPr>
          <w:i/>
          <w:color w:val="112845" w:themeColor="text2" w:themeShade="BF"/>
        </w:rPr>
        <w:t>a</w:t>
      </w:r>
      <w:r w:rsidR="00CB07EB">
        <w:rPr>
          <w:i/>
          <w:color w:val="112845" w:themeColor="text2" w:themeShade="BF"/>
        </w:rPr>
        <w:t>n</w:t>
      </w:r>
      <w:r w:rsidRPr="008A0EBD">
        <w:rPr>
          <w:i/>
          <w:color w:val="112845" w:themeColor="text2" w:themeShade="BF"/>
        </w:rPr>
        <w:t>d what are their contact details?</w:t>
      </w:r>
    </w:p>
    <w:p w14:paraId="040B6DC8" w14:textId="77777777" w:rsidR="00A16680" w:rsidRDefault="00A16680" w:rsidP="00A16680">
      <w:pPr>
        <w:pStyle w:val="BodyText"/>
        <w:rPr>
          <w:lang w:val="en-GB"/>
        </w:rPr>
      </w:pPr>
    </w:p>
    <w:p w14:paraId="457F4EF3" w14:textId="77777777" w:rsidR="00A16680" w:rsidRPr="00A16680" w:rsidRDefault="00A16680" w:rsidP="00A16680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16" w:name="_Toc367443275"/>
      <w:r w:rsidRPr="00A16680">
        <w:rPr>
          <w:color w:val="112845" w:themeColor="text2" w:themeShade="BF"/>
          <w:lang w:val="en-GB"/>
        </w:rPr>
        <w:t>Appendices</w:t>
      </w:r>
      <w:bookmarkEnd w:id="16"/>
    </w:p>
    <w:p w14:paraId="40048A15" w14:textId="77777777" w:rsidR="00A16680" w:rsidRPr="00A16680" w:rsidRDefault="00A16680" w:rsidP="00A16680">
      <w:pPr>
        <w:rPr>
          <w:color w:val="112845" w:themeColor="text2" w:themeShade="BF"/>
          <w:lang w:val="en-GB"/>
        </w:rPr>
      </w:pPr>
    </w:p>
    <w:p w14:paraId="09321E40" w14:textId="77777777" w:rsidR="00A16680" w:rsidRPr="00A16680" w:rsidRDefault="00A16680" w:rsidP="00A16680">
      <w:pPr>
        <w:rPr>
          <w:i/>
          <w:color w:val="112845" w:themeColor="text2" w:themeShade="BF"/>
          <w:lang w:val="en-GB"/>
        </w:rPr>
      </w:pPr>
      <w:r w:rsidRPr="00A16680">
        <w:rPr>
          <w:i/>
          <w:color w:val="112845" w:themeColor="text2" w:themeShade="BF"/>
          <w:lang w:val="en-GB"/>
        </w:rPr>
        <w:t xml:space="preserve">Do attach any past </w:t>
      </w:r>
      <w:r w:rsidR="00FE30A1">
        <w:rPr>
          <w:i/>
          <w:color w:val="112845" w:themeColor="text2" w:themeShade="BF"/>
          <w:lang w:val="en-GB"/>
        </w:rPr>
        <w:t xml:space="preserve">research </w:t>
      </w:r>
      <w:r w:rsidRPr="00A16680">
        <w:rPr>
          <w:i/>
          <w:color w:val="112845" w:themeColor="text2" w:themeShade="BF"/>
          <w:lang w:val="en-GB"/>
        </w:rPr>
        <w:t>studies or detailed information, rather than incorporate it within the body of the brief itself.</w:t>
      </w:r>
    </w:p>
    <w:p w14:paraId="62BF2FD3" w14:textId="77777777" w:rsidR="00EA0C91" w:rsidRPr="009E5B98" w:rsidRDefault="00EA0C91" w:rsidP="00EA0C91">
      <w:pPr>
        <w:pStyle w:val="BODYCOPY"/>
        <w:spacing w:before="2" w:after="2"/>
        <w:rPr>
          <w:color w:val="112845" w:themeColor="text2" w:themeShade="BF"/>
        </w:rPr>
      </w:pPr>
    </w:p>
    <w:p w14:paraId="5B9AA2CB" w14:textId="77777777" w:rsidR="00FE7E56" w:rsidRPr="009E5B98" w:rsidRDefault="00AD4782" w:rsidP="00A16680">
      <w:pPr>
        <w:pStyle w:val="Heading3"/>
      </w:pPr>
      <w:r w:rsidRPr="009E5B98">
        <w:br w:type="page"/>
      </w:r>
    </w:p>
    <w:p w14:paraId="56642A39" w14:textId="4BDCB612" w:rsidR="00FE7E56" w:rsidRDefault="00FE7E56" w:rsidP="00FE7E56"/>
    <w:p w14:paraId="5BB4BCCC" w14:textId="00C151F0" w:rsidR="00FE7E56" w:rsidRDefault="00FE7E56" w:rsidP="00FE7E56"/>
    <w:p w14:paraId="4997F9CA" w14:textId="3565B223" w:rsidR="00FE7E56" w:rsidRPr="00C16972" w:rsidRDefault="00C16972" w:rsidP="00FE7E56">
      <w:pPr>
        <w:rPr>
          <w:b/>
          <w:color w:val="17365D" w:themeColor="text1"/>
        </w:rPr>
      </w:pPr>
      <w:r>
        <w:rPr>
          <w:b/>
          <w:color w:val="17365D" w:themeColor="text1"/>
        </w:rPr>
        <w:t xml:space="preserve">Please do contact us for additional advice on your research brief </w:t>
      </w:r>
      <w:r>
        <w:rPr>
          <w:b/>
          <w:color w:val="17365D" w:themeColor="text1"/>
        </w:rPr>
        <w:br/>
        <w:t>or project requirements:</w:t>
      </w:r>
    </w:p>
    <w:p w14:paraId="6656A90D" w14:textId="0EE2D652" w:rsidR="00FE7E56" w:rsidRPr="00C16972" w:rsidRDefault="00FE7E56" w:rsidP="00FE7E56">
      <w:pPr>
        <w:rPr>
          <w:color w:val="17365D" w:themeColor="text1"/>
          <w:lang w:val="en-GB"/>
        </w:rPr>
      </w:pPr>
    </w:p>
    <w:p w14:paraId="25A03C6E" w14:textId="48D4A10C" w:rsidR="00FE7E56" w:rsidRPr="00C16972" w:rsidRDefault="00000000" w:rsidP="00FE7E56">
      <w:pPr>
        <w:rPr>
          <w:color w:val="17365D" w:themeColor="text1"/>
          <w:lang w:val="en-GB"/>
        </w:rPr>
      </w:pPr>
      <w:hyperlink r:id="rId9" w:history="1">
        <w:r w:rsidR="00AD4782" w:rsidRPr="00C16972">
          <w:rPr>
            <w:rStyle w:val="Hyperlink"/>
            <w:color w:val="17365D" w:themeColor="text1"/>
            <w:lang w:val="en-GB"/>
          </w:rPr>
          <w:t>d</w:t>
        </w:r>
      </w:hyperlink>
      <w:hyperlink r:id="rId10" w:history="1">
        <w:r w:rsidR="00AD4782" w:rsidRPr="00C16972">
          <w:rPr>
            <w:rStyle w:val="Hyperlink"/>
            <w:color w:val="17365D" w:themeColor="text1"/>
            <w:lang w:val="en-GB"/>
          </w:rPr>
          <w:t>avid.jones@habit5.co.uk</w:t>
        </w:r>
      </w:hyperlink>
    </w:p>
    <w:p w14:paraId="0F3B003C" w14:textId="14D50CD8" w:rsidR="00FE7E56" w:rsidRPr="00C16972" w:rsidRDefault="00AD4782" w:rsidP="00FE7E56">
      <w:pPr>
        <w:rPr>
          <w:color w:val="17365D" w:themeColor="text1"/>
          <w:lang w:val="en-GB"/>
        </w:rPr>
      </w:pPr>
      <w:r w:rsidRPr="00C16972">
        <w:rPr>
          <w:color w:val="17365D" w:themeColor="text1"/>
          <w:lang w:val="en-GB"/>
        </w:rPr>
        <w:t>t.</w:t>
      </w:r>
      <w:r w:rsidR="00EA0C91" w:rsidRPr="00C16972">
        <w:rPr>
          <w:color w:val="17365D" w:themeColor="text1"/>
          <w:lang w:val="en-GB"/>
        </w:rPr>
        <w:t xml:space="preserve">  </w:t>
      </w:r>
      <w:r w:rsidR="00FE30A1" w:rsidRPr="00C16972">
        <w:rPr>
          <w:color w:val="17365D" w:themeColor="text1"/>
          <w:lang w:val="en-GB"/>
        </w:rPr>
        <w:t>+44 (</w:t>
      </w:r>
      <w:r w:rsidR="00EA0C91" w:rsidRPr="00C16972">
        <w:rPr>
          <w:color w:val="17365D" w:themeColor="text1"/>
          <w:lang w:val="en-GB"/>
        </w:rPr>
        <w:t>0</w:t>
      </w:r>
      <w:r w:rsidR="00FE30A1" w:rsidRPr="00C16972">
        <w:rPr>
          <w:color w:val="17365D" w:themeColor="text1"/>
          <w:lang w:val="en-GB"/>
        </w:rPr>
        <w:t>)</w:t>
      </w:r>
      <w:r w:rsidR="00EA0C91" w:rsidRPr="00C16972">
        <w:rPr>
          <w:color w:val="17365D" w:themeColor="text1"/>
          <w:lang w:val="en-GB"/>
        </w:rPr>
        <w:t>1522 519388</w:t>
      </w:r>
    </w:p>
    <w:p w14:paraId="6584C115" w14:textId="7D3AB944" w:rsidR="00FE7E56" w:rsidRPr="00C16972" w:rsidRDefault="00AD4782" w:rsidP="00FE7E56">
      <w:pPr>
        <w:rPr>
          <w:color w:val="17365D" w:themeColor="text1"/>
          <w:lang w:val="en-GB"/>
        </w:rPr>
      </w:pPr>
      <w:r w:rsidRPr="00C16972">
        <w:rPr>
          <w:color w:val="17365D" w:themeColor="text1"/>
          <w:lang w:val="en-GB"/>
        </w:rPr>
        <w:t xml:space="preserve">m. </w:t>
      </w:r>
      <w:r w:rsidR="00FE30A1" w:rsidRPr="00C16972">
        <w:rPr>
          <w:color w:val="17365D" w:themeColor="text1"/>
          <w:lang w:val="en-GB"/>
        </w:rPr>
        <w:t>+44 (</w:t>
      </w:r>
      <w:r w:rsidRPr="00C16972">
        <w:rPr>
          <w:color w:val="17365D" w:themeColor="text1"/>
          <w:lang w:val="en-GB"/>
        </w:rPr>
        <w:t>0</w:t>
      </w:r>
      <w:r w:rsidR="00FE30A1" w:rsidRPr="00C16972">
        <w:rPr>
          <w:color w:val="17365D" w:themeColor="text1"/>
          <w:lang w:val="en-GB"/>
        </w:rPr>
        <w:t>)</w:t>
      </w:r>
      <w:r w:rsidRPr="00C16972">
        <w:rPr>
          <w:color w:val="17365D" w:themeColor="text1"/>
          <w:lang w:val="en-GB"/>
        </w:rPr>
        <w:t>7702 596260</w:t>
      </w:r>
    </w:p>
    <w:p w14:paraId="30F020D1" w14:textId="45EC2E9C" w:rsidR="00FE7E56" w:rsidRPr="00C16972" w:rsidRDefault="00AD4782" w:rsidP="00FE7E56">
      <w:pPr>
        <w:rPr>
          <w:color w:val="17365D" w:themeColor="text1"/>
          <w:lang w:val="en-GB"/>
        </w:rPr>
      </w:pPr>
      <w:r w:rsidRPr="00C16972">
        <w:rPr>
          <w:color w:val="17365D" w:themeColor="text1"/>
          <w:lang w:val="en-GB"/>
        </w:rPr>
        <w:t xml:space="preserve">w. </w:t>
      </w:r>
      <w:hyperlink r:id="rId11" w:history="1">
        <w:r w:rsidRPr="00C16972">
          <w:rPr>
            <w:rStyle w:val="Hyperlink"/>
            <w:color w:val="17365D" w:themeColor="text1"/>
            <w:lang w:val="en-GB"/>
          </w:rPr>
          <w:t>www.habit5.co.uk</w:t>
        </w:r>
      </w:hyperlink>
    </w:p>
    <w:p w14:paraId="0727B1C5" w14:textId="77777777" w:rsidR="00FE7E56" w:rsidRPr="00C16972" w:rsidRDefault="00FE7E56" w:rsidP="00FE7E56">
      <w:pPr>
        <w:rPr>
          <w:color w:val="17365D" w:themeColor="text1"/>
          <w:lang w:val="en-GB"/>
        </w:rPr>
      </w:pPr>
    </w:p>
    <w:p w14:paraId="18DB7CC1" w14:textId="23DC7C65" w:rsidR="00FE7E56" w:rsidRPr="00C16972" w:rsidRDefault="00FE7E56" w:rsidP="00FE7E56">
      <w:pPr>
        <w:rPr>
          <w:color w:val="17365D" w:themeColor="text1"/>
          <w:lang w:val="en-GB"/>
        </w:rPr>
      </w:pPr>
    </w:p>
    <w:p w14:paraId="374DB5B5" w14:textId="2BDC73FE" w:rsidR="00FE30A1" w:rsidRPr="00C16972" w:rsidRDefault="00EA0C91" w:rsidP="00FE7E56">
      <w:pPr>
        <w:rPr>
          <w:color w:val="17365D" w:themeColor="text1"/>
        </w:rPr>
      </w:pPr>
      <w:r w:rsidRPr="00C16972">
        <w:rPr>
          <w:color w:val="17365D" w:themeColor="text1"/>
        </w:rPr>
        <w:t>Habit5 Limited</w:t>
      </w:r>
      <w:r w:rsidRPr="00C16972">
        <w:rPr>
          <w:color w:val="17365D" w:themeColor="text1"/>
        </w:rPr>
        <w:br/>
      </w:r>
      <w:r w:rsidR="00FE30A1" w:rsidRPr="00C16972">
        <w:rPr>
          <w:color w:val="17365D" w:themeColor="text1"/>
        </w:rPr>
        <w:t>Unit E29</w:t>
      </w:r>
    </w:p>
    <w:p w14:paraId="3B40A012" w14:textId="4E040F88" w:rsidR="00FE7E56" w:rsidRDefault="00FE30A1" w:rsidP="00FE7E56">
      <w:pPr>
        <w:rPr>
          <w:color w:val="17365D" w:themeColor="text1"/>
        </w:rPr>
      </w:pPr>
      <w:r w:rsidRPr="00C16972">
        <w:rPr>
          <w:color w:val="17365D" w:themeColor="text1"/>
        </w:rPr>
        <w:t>Enterprise Building</w:t>
      </w:r>
      <w:r w:rsidRPr="00C16972">
        <w:rPr>
          <w:color w:val="17365D" w:themeColor="text1"/>
        </w:rPr>
        <w:br/>
        <w:t>Rope Walk</w:t>
      </w:r>
      <w:r w:rsidRPr="00C16972">
        <w:rPr>
          <w:color w:val="17365D" w:themeColor="text1"/>
        </w:rPr>
        <w:br/>
        <w:t>Lincoln</w:t>
      </w:r>
      <w:r w:rsidRPr="00C16972">
        <w:rPr>
          <w:color w:val="17365D" w:themeColor="text1"/>
        </w:rPr>
        <w:br/>
        <w:t xml:space="preserve">LN6 7DQ </w:t>
      </w:r>
    </w:p>
    <w:p w14:paraId="0CD4C10E" w14:textId="7B2512BF" w:rsidR="00C16972" w:rsidRDefault="00C16972" w:rsidP="00FE7E56">
      <w:pPr>
        <w:rPr>
          <w:color w:val="17365D" w:themeColor="text1"/>
        </w:rPr>
      </w:pPr>
    </w:p>
    <w:p w14:paraId="584D22D8" w14:textId="223EA33E" w:rsidR="00C16972" w:rsidRDefault="00C16972" w:rsidP="00FE7E56">
      <w:pPr>
        <w:rPr>
          <w:color w:val="17365D" w:themeColor="text1"/>
        </w:rPr>
      </w:pPr>
    </w:p>
    <w:p w14:paraId="58095524" w14:textId="182F9CF9" w:rsidR="00C16972" w:rsidRPr="00C16972" w:rsidRDefault="00C16972" w:rsidP="00C16972">
      <w:pPr>
        <w:jc w:val="right"/>
        <w:rPr>
          <w:color w:val="17365D" w:themeColor="text1"/>
        </w:rPr>
      </w:pPr>
      <w:r>
        <w:rPr>
          <w:noProof/>
          <w:color w:val="17365D" w:themeColor="text1"/>
        </w:rPr>
        <w:drawing>
          <wp:inline distT="0" distB="0" distL="0" distR="0" wp14:anchorId="75A5ABBC" wp14:editId="6A6CE6D6">
            <wp:extent cx="5285365" cy="3791325"/>
            <wp:effectExtent l="0" t="0" r="0" b="0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80" cy="38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98AC" w14:textId="6EE07E99" w:rsidR="005B65B1" w:rsidRDefault="005B65B1" w:rsidP="00FE7E56"/>
    <w:sectPr w:rsidR="005B65B1" w:rsidSect="005B65B1">
      <w:headerReference w:type="default" r:id="rId13"/>
      <w:footerReference w:type="even" r:id="rId14"/>
      <w:footerReference w:type="default" r:id="rId15"/>
      <w:footerReference w:type="first" r:id="rId16"/>
      <w:pgSz w:w="11900" w:h="16840"/>
      <w:pgMar w:top="1988" w:right="2954" w:bottom="1440" w:left="127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EC694" w14:textId="77777777" w:rsidR="00920B71" w:rsidRDefault="00920B71">
      <w:r>
        <w:separator/>
      </w:r>
    </w:p>
  </w:endnote>
  <w:endnote w:type="continuationSeparator" w:id="0">
    <w:p w14:paraId="42EA8210" w14:textId="77777777" w:rsidR="00920B71" w:rsidRDefault="0092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B7A26" w14:textId="77777777" w:rsidR="00FE30A1" w:rsidRDefault="00FE30A1" w:rsidP="005B65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C9C2AB" w14:textId="77777777" w:rsidR="00FE30A1" w:rsidRDefault="00FE30A1" w:rsidP="005B65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7BC9" w14:textId="77777777" w:rsidR="00FE30A1" w:rsidRPr="002217CF" w:rsidRDefault="00FE30A1" w:rsidP="00FE7E56">
    <w:pPr>
      <w:pStyle w:val="Footer"/>
      <w:framePr w:w="2879" w:h="1078" w:hRule="exact" w:wrap="around" w:vAnchor="text" w:hAnchor="page" w:x="1279" w:y="-129"/>
      <w:rPr>
        <w:rStyle w:val="PageNumber"/>
        <w:rFonts w:asciiTheme="majorHAnsi" w:hAnsiTheme="majorHAnsi"/>
      </w:rPr>
    </w:pPr>
    <w:r w:rsidRPr="003C4FCC">
      <w:rPr>
        <w:rStyle w:val="PageNumber"/>
        <w:rFonts w:asciiTheme="majorHAnsi" w:hAnsiTheme="majorHAnsi"/>
        <w:noProof/>
        <w:lang w:val="en-GB" w:eastAsia="en-GB"/>
      </w:rPr>
      <w:drawing>
        <wp:inline distT="0" distB="0" distL="0" distR="0" wp14:anchorId="5EFBEB48" wp14:editId="017E1103">
          <wp:extent cx="1344930" cy="234328"/>
          <wp:effectExtent l="25400" t="0" r="1270" b="0"/>
          <wp:docPr id="28" name="Picture 0" descr="OUTSTANDING-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-UN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234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F5AED3" w14:textId="4A0E5656" w:rsidR="00FE30A1" w:rsidRPr="00BD3660" w:rsidRDefault="00FE30A1" w:rsidP="00FE7E56">
    <w:pPr>
      <w:pStyle w:val="Footer"/>
      <w:tabs>
        <w:tab w:val="clear" w:pos="8640"/>
        <w:tab w:val="right" w:pos="9940"/>
      </w:tabs>
      <w:ind w:right="360"/>
      <w:jc w:val="right"/>
      <w:rPr>
        <w:rFonts w:asciiTheme="majorHAnsi" w:hAnsiTheme="majorHAnsi"/>
        <w:sz w:val="18"/>
      </w:rPr>
    </w:pPr>
    <w:r>
      <w:rPr>
        <w:rFonts w:asciiTheme="majorHAnsi" w:hAnsiTheme="majorHAnsi"/>
        <w:sz w:val="18"/>
      </w:rPr>
      <w:t xml:space="preserve">      </w:t>
    </w:r>
    <w:r>
      <w:rPr>
        <w:rFonts w:asciiTheme="majorHAnsi" w:hAnsiTheme="majorHAnsi"/>
        <w:sz w:val="18"/>
      </w:rPr>
      <w:tab/>
    </w:r>
    <w:r>
      <w:rPr>
        <w:rFonts w:asciiTheme="majorHAnsi" w:hAnsiTheme="majorHAnsi"/>
        <w:sz w:val="18"/>
      </w:rPr>
      <w:tab/>
      <w:t xml:space="preserve">   © Habit5 20</w:t>
    </w:r>
    <w:r w:rsidR="00ED12D0">
      <w:rPr>
        <w:rFonts w:asciiTheme="majorHAnsi" w:hAnsiTheme="majorHAnsi"/>
        <w:sz w:val="18"/>
      </w:rPr>
      <w:t>22</w:t>
    </w:r>
    <w:r w:rsidRPr="00BD3660">
      <w:rPr>
        <w:rFonts w:asciiTheme="majorHAnsi" w:hAnsiTheme="majorHAnsi"/>
        <w:sz w:val="18"/>
      </w:rPr>
      <w:t xml:space="preserve">  |  </w:t>
    </w:r>
    <w:r w:rsidRPr="00BD3660">
      <w:rPr>
        <w:rStyle w:val="PageNumber"/>
        <w:rFonts w:asciiTheme="majorHAnsi" w:hAnsiTheme="majorHAnsi"/>
        <w:sz w:val="18"/>
      </w:rPr>
      <w:t xml:space="preserve"> </w:t>
    </w:r>
    <w:r>
      <w:rPr>
        <w:rStyle w:val="PageNumber"/>
        <w:rFonts w:asciiTheme="majorHAnsi" w:hAnsiTheme="majorHAnsi"/>
        <w:sz w:val="18"/>
      </w:rPr>
      <w:t>V</w:t>
    </w:r>
    <w:r w:rsidR="00ED12D0">
      <w:rPr>
        <w:rStyle w:val="PageNumber"/>
        <w:rFonts w:asciiTheme="majorHAnsi" w:hAnsiTheme="majorHAnsi"/>
        <w:sz w:val="18"/>
      </w:rPr>
      <w:t>2</w:t>
    </w:r>
    <w:r>
      <w:rPr>
        <w:rStyle w:val="PageNumber"/>
        <w:rFonts w:asciiTheme="majorHAnsi" w:hAnsiTheme="majorHAnsi"/>
        <w:sz w:val="18"/>
      </w:rPr>
      <w:t>.0</w:t>
    </w:r>
    <w:r w:rsidRPr="00BD3660">
      <w:rPr>
        <w:rStyle w:val="PageNumber"/>
        <w:rFonts w:asciiTheme="majorHAnsi" w:hAnsiTheme="majorHAnsi"/>
        <w:sz w:val="18"/>
      </w:rPr>
      <w:t xml:space="preserve">  |  0</w:t>
    </w:r>
    <w:r w:rsidRPr="00BD3660">
      <w:rPr>
        <w:rStyle w:val="PageNumber"/>
        <w:rFonts w:asciiTheme="majorHAnsi" w:hAnsiTheme="majorHAnsi"/>
        <w:sz w:val="18"/>
      </w:rPr>
      <w:fldChar w:fldCharType="begin"/>
    </w:r>
    <w:r w:rsidRPr="00BD3660">
      <w:rPr>
        <w:rStyle w:val="PageNumber"/>
        <w:rFonts w:asciiTheme="majorHAnsi" w:hAnsiTheme="majorHAnsi"/>
        <w:sz w:val="18"/>
      </w:rPr>
      <w:instrText xml:space="preserve">PAGE  </w:instrText>
    </w:r>
    <w:r w:rsidRPr="00BD3660">
      <w:rPr>
        <w:rStyle w:val="PageNumber"/>
        <w:rFonts w:asciiTheme="majorHAnsi" w:hAnsiTheme="majorHAnsi"/>
        <w:sz w:val="18"/>
      </w:rPr>
      <w:fldChar w:fldCharType="separate"/>
    </w:r>
    <w:r w:rsidR="00EE066B">
      <w:rPr>
        <w:rStyle w:val="PageNumber"/>
        <w:rFonts w:asciiTheme="majorHAnsi" w:hAnsiTheme="majorHAnsi"/>
        <w:noProof/>
        <w:sz w:val="18"/>
      </w:rPr>
      <w:t>2</w:t>
    </w:r>
    <w:r w:rsidRPr="00BD3660">
      <w:rPr>
        <w:rStyle w:val="PageNumber"/>
        <w:rFonts w:asciiTheme="majorHAnsi" w:hAnsiTheme="majorHAnsi"/>
        <w:sz w:val="18"/>
      </w:rPr>
      <w:fldChar w:fldCharType="end"/>
    </w:r>
    <w:r w:rsidRPr="00BD3660">
      <w:rPr>
        <w:rStyle w:val="PageNumber"/>
        <w:rFonts w:asciiTheme="majorHAnsi" w:hAnsiTheme="majorHAnsi"/>
        <w:sz w:val="18"/>
      </w:rPr>
      <w:t xml:space="preserve">  </w:t>
    </w:r>
    <w:r w:rsidRPr="00BD3660">
      <w:rPr>
        <w:rFonts w:asciiTheme="majorHAnsi" w:hAnsiTheme="majorHAnsi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3C84" w14:textId="77777777" w:rsidR="00FE30A1" w:rsidRDefault="00FE30A1">
    <w:pPr>
      <w:pStyle w:val="Footer"/>
    </w:pPr>
    <w:r w:rsidRPr="005B65B1">
      <w:rPr>
        <w:noProof/>
        <w:lang w:val="en-GB" w:eastAsia="en-GB"/>
      </w:rPr>
      <w:drawing>
        <wp:inline distT="0" distB="0" distL="0" distR="0" wp14:anchorId="5C5F4A20" wp14:editId="4EAB83A5">
          <wp:extent cx="1344930" cy="234328"/>
          <wp:effectExtent l="25400" t="0" r="1270" b="0"/>
          <wp:docPr id="9" name="Picture 0" descr="OUTSTANDING-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-UN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234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9936" w14:textId="77777777" w:rsidR="00920B71" w:rsidRDefault="00920B71">
      <w:r>
        <w:separator/>
      </w:r>
    </w:p>
  </w:footnote>
  <w:footnote w:type="continuationSeparator" w:id="0">
    <w:p w14:paraId="74C8D972" w14:textId="77777777" w:rsidR="00920B71" w:rsidRDefault="00920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11C3" w14:textId="77777777" w:rsidR="00FE30A1" w:rsidRDefault="00FE30A1">
    <w:pPr>
      <w:pStyle w:val="Header"/>
    </w:pPr>
    <w:r w:rsidRPr="005B65B1">
      <w:rPr>
        <w:noProof/>
        <w:lang w:val="en-GB" w:eastAsia="en-GB"/>
      </w:rPr>
      <w:drawing>
        <wp:inline distT="0" distB="0" distL="0" distR="0" wp14:anchorId="7F088A2D" wp14:editId="05A9D278">
          <wp:extent cx="1068429" cy="311785"/>
          <wp:effectExtent l="25400" t="0" r="0" b="0"/>
          <wp:docPr id="7" name="Picture 1" descr="HABIT5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5-LOGO-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6539" cy="31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D92DFF" w14:textId="77777777" w:rsidR="00FE30A1" w:rsidRDefault="00FE30A1">
    <w:pPr>
      <w:pStyle w:val="Header"/>
    </w:pPr>
  </w:p>
  <w:p w14:paraId="45C66667" w14:textId="77777777" w:rsidR="00FE30A1" w:rsidRDefault="00FE30A1">
    <w:pPr>
      <w:pStyle w:val="Header"/>
    </w:pPr>
    <w:r>
      <w:rPr>
        <w:rFonts w:asciiTheme="majorHAnsi" w:hAnsiTheme="majorHAnsi"/>
        <w:bCs/>
      </w:rPr>
      <w:t>Market Research Brief Template</w:t>
    </w:r>
    <w:r>
      <w:rPr>
        <w:rFonts w:asciiTheme="majorHAnsi" w:hAnsiTheme="majorHAnsi"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5A34"/>
    <w:multiLevelType w:val="hybridMultilevel"/>
    <w:tmpl w:val="96E43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77AFF"/>
    <w:multiLevelType w:val="hybridMultilevel"/>
    <w:tmpl w:val="C7CEB120"/>
    <w:lvl w:ilvl="0" w:tplc="93C09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FE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A9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4B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A7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29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6F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B4E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CF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00405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2240EF"/>
    <w:multiLevelType w:val="hybridMultilevel"/>
    <w:tmpl w:val="99EA3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06E66"/>
    <w:multiLevelType w:val="hybridMultilevel"/>
    <w:tmpl w:val="1BEA2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406A"/>
    <w:multiLevelType w:val="hybridMultilevel"/>
    <w:tmpl w:val="C46A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A0BC7"/>
    <w:multiLevelType w:val="hybridMultilevel"/>
    <w:tmpl w:val="19482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32D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CB1631"/>
    <w:multiLevelType w:val="hybridMultilevel"/>
    <w:tmpl w:val="2D26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00E59"/>
    <w:multiLevelType w:val="hybridMultilevel"/>
    <w:tmpl w:val="29029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24E10"/>
    <w:multiLevelType w:val="hybridMultilevel"/>
    <w:tmpl w:val="DD00F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944E2"/>
    <w:multiLevelType w:val="hybridMultilevel"/>
    <w:tmpl w:val="9BCC7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F25F5"/>
    <w:multiLevelType w:val="hybridMultilevel"/>
    <w:tmpl w:val="814CD4CC"/>
    <w:lvl w:ilvl="0" w:tplc="23C81446">
      <w:start w:val="1"/>
      <w:numFmt w:val="decimalZero"/>
      <w:pStyle w:val="contentslevel1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3EC42EC4"/>
    <w:multiLevelType w:val="hybridMultilevel"/>
    <w:tmpl w:val="0D2ED8B8"/>
    <w:lvl w:ilvl="0" w:tplc="ED6011D6">
      <w:start w:val="1"/>
      <w:numFmt w:val="bullet"/>
      <w:pStyle w:val="contentsleve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6AD2347"/>
    <w:multiLevelType w:val="hybridMultilevel"/>
    <w:tmpl w:val="0EA2DAFE"/>
    <w:lvl w:ilvl="0" w:tplc="D7825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C0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6C5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05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A7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47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62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A0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42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CA0E98"/>
    <w:multiLevelType w:val="hybridMultilevel"/>
    <w:tmpl w:val="9E4EC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07CA2"/>
    <w:multiLevelType w:val="hybridMultilevel"/>
    <w:tmpl w:val="67849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E4E3B"/>
    <w:multiLevelType w:val="hybridMultilevel"/>
    <w:tmpl w:val="A322FE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C1196E"/>
    <w:multiLevelType w:val="hybridMultilevel"/>
    <w:tmpl w:val="F368A1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F61C0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7350D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B9842A0"/>
    <w:multiLevelType w:val="hybridMultilevel"/>
    <w:tmpl w:val="7FA2F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C7193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0080071">
    <w:abstractNumId w:val="12"/>
  </w:num>
  <w:num w:numId="2" w16cid:durableId="446778314">
    <w:abstractNumId w:val="13"/>
  </w:num>
  <w:num w:numId="3" w16cid:durableId="996542915">
    <w:abstractNumId w:val="20"/>
  </w:num>
  <w:num w:numId="4" w16cid:durableId="909459352">
    <w:abstractNumId w:val="10"/>
  </w:num>
  <w:num w:numId="5" w16cid:durableId="1238201458">
    <w:abstractNumId w:val="11"/>
  </w:num>
  <w:num w:numId="6" w16cid:durableId="1140075764">
    <w:abstractNumId w:val="6"/>
  </w:num>
  <w:num w:numId="7" w16cid:durableId="1622565802">
    <w:abstractNumId w:val="3"/>
  </w:num>
  <w:num w:numId="8" w16cid:durableId="832337517">
    <w:abstractNumId w:val="8"/>
  </w:num>
  <w:num w:numId="9" w16cid:durableId="1142116960">
    <w:abstractNumId w:val="15"/>
  </w:num>
  <w:num w:numId="10" w16cid:durableId="616451076">
    <w:abstractNumId w:val="9"/>
  </w:num>
  <w:num w:numId="11" w16cid:durableId="1419980355">
    <w:abstractNumId w:val="21"/>
  </w:num>
  <w:num w:numId="12" w16cid:durableId="658507997">
    <w:abstractNumId w:val="0"/>
  </w:num>
  <w:num w:numId="13" w16cid:durableId="1727025090">
    <w:abstractNumId w:val="14"/>
  </w:num>
  <w:num w:numId="14" w16cid:durableId="1156383287">
    <w:abstractNumId w:val="1"/>
  </w:num>
  <w:num w:numId="15" w16cid:durableId="810755554">
    <w:abstractNumId w:val="16"/>
  </w:num>
  <w:num w:numId="16" w16cid:durableId="1605723679">
    <w:abstractNumId w:val="17"/>
  </w:num>
  <w:num w:numId="17" w16cid:durableId="694691433">
    <w:abstractNumId w:val="18"/>
  </w:num>
  <w:num w:numId="18" w16cid:durableId="374472879">
    <w:abstractNumId w:val="19"/>
  </w:num>
  <w:num w:numId="19" w16cid:durableId="1627470717">
    <w:abstractNumId w:val="22"/>
  </w:num>
  <w:num w:numId="20" w16cid:durableId="1535731100">
    <w:abstractNumId w:val="7"/>
  </w:num>
  <w:num w:numId="21" w16cid:durableId="1802193054">
    <w:abstractNumId w:val="2"/>
  </w:num>
  <w:num w:numId="22" w16cid:durableId="559558561">
    <w:abstractNumId w:val="5"/>
  </w:num>
  <w:num w:numId="23" w16cid:durableId="14960741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bb10a1,#10838b,#14264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7E9"/>
    <w:rsid w:val="00003DEC"/>
    <w:rsid w:val="0002600D"/>
    <w:rsid w:val="0004070D"/>
    <w:rsid w:val="00064677"/>
    <w:rsid w:val="00073D0F"/>
    <w:rsid w:val="000C41D1"/>
    <w:rsid w:val="001541EC"/>
    <w:rsid w:val="0017289B"/>
    <w:rsid w:val="00195E29"/>
    <w:rsid w:val="001A316E"/>
    <w:rsid w:val="00212A73"/>
    <w:rsid w:val="00244FD1"/>
    <w:rsid w:val="00296504"/>
    <w:rsid w:val="002E1D81"/>
    <w:rsid w:val="003662AF"/>
    <w:rsid w:val="00385C3F"/>
    <w:rsid w:val="00437402"/>
    <w:rsid w:val="00444D99"/>
    <w:rsid w:val="0047768A"/>
    <w:rsid w:val="004C7610"/>
    <w:rsid w:val="004D2AAC"/>
    <w:rsid w:val="005227E9"/>
    <w:rsid w:val="0055489E"/>
    <w:rsid w:val="00574019"/>
    <w:rsid w:val="005B4DF1"/>
    <w:rsid w:val="005B65B1"/>
    <w:rsid w:val="005B7DF3"/>
    <w:rsid w:val="00661CAE"/>
    <w:rsid w:val="007203BA"/>
    <w:rsid w:val="00734237"/>
    <w:rsid w:val="007429B5"/>
    <w:rsid w:val="00770E44"/>
    <w:rsid w:val="0081133C"/>
    <w:rsid w:val="00824E16"/>
    <w:rsid w:val="00826679"/>
    <w:rsid w:val="008346C3"/>
    <w:rsid w:val="008A0EBD"/>
    <w:rsid w:val="008B4D7F"/>
    <w:rsid w:val="008F3EAA"/>
    <w:rsid w:val="009205A6"/>
    <w:rsid w:val="00920B71"/>
    <w:rsid w:val="00951500"/>
    <w:rsid w:val="00961AF6"/>
    <w:rsid w:val="00995F18"/>
    <w:rsid w:val="009B5E0E"/>
    <w:rsid w:val="009E5B98"/>
    <w:rsid w:val="009F3BB7"/>
    <w:rsid w:val="00A16680"/>
    <w:rsid w:val="00A5537A"/>
    <w:rsid w:val="00AD4782"/>
    <w:rsid w:val="00B750C2"/>
    <w:rsid w:val="00C07173"/>
    <w:rsid w:val="00C16972"/>
    <w:rsid w:val="00CB07EB"/>
    <w:rsid w:val="00CB295E"/>
    <w:rsid w:val="00D03D65"/>
    <w:rsid w:val="00D65CF3"/>
    <w:rsid w:val="00DA6E96"/>
    <w:rsid w:val="00EA0C91"/>
    <w:rsid w:val="00EA760C"/>
    <w:rsid w:val="00ED12D0"/>
    <w:rsid w:val="00EE066B"/>
    <w:rsid w:val="00F22FA9"/>
    <w:rsid w:val="00F93C13"/>
    <w:rsid w:val="00FE30A1"/>
    <w:rsid w:val="00FE7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b10a1,#10838b,#142646"/>
    </o:shapedefaults>
    <o:shapelayout v:ext="edit">
      <o:idmap v:ext="edit" data="2"/>
    </o:shapelayout>
  </w:shapeDefaults>
  <w:decimalSymbol w:val="."/>
  <w:listSeparator w:val=","/>
  <w14:docId w14:val="2BFE7819"/>
  <w15:docId w15:val="{612F6C51-5B38-4F7C-80F3-EC783A92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D0F"/>
  </w:style>
  <w:style w:type="paragraph" w:styleId="Heading1">
    <w:name w:val="heading 1"/>
    <w:basedOn w:val="Normal"/>
    <w:next w:val="Normal"/>
    <w:link w:val="Heading1Char"/>
    <w:uiPriority w:val="9"/>
    <w:qFormat/>
    <w:rsid w:val="005B6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02642" w:themeColor="accent1" w:themeShade="B5"/>
      <w:sz w:val="32"/>
      <w:szCs w:val="32"/>
    </w:rPr>
  </w:style>
  <w:style w:type="paragraph" w:styleId="Heading2">
    <w:name w:val="heading 2"/>
    <w:aliases w:val="sub head"/>
    <w:basedOn w:val="Normal"/>
    <w:next w:val="Normal"/>
    <w:link w:val="Heading2Char"/>
    <w:rsid w:val="005B65B1"/>
    <w:pPr>
      <w:keepNext/>
      <w:keepLines/>
      <w:spacing w:before="200"/>
      <w:outlineLvl w:val="1"/>
    </w:pPr>
    <w:rPr>
      <w:rFonts w:ascii="Frutiger 45 Light" w:eastAsia="Times New Roman" w:hAnsi="Frutiger 45 Light" w:cs="Times New Roman"/>
      <w:bCs/>
      <w:color w:val="00800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65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7365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5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5B1"/>
  </w:style>
  <w:style w:type="paragraph" w:styleId="Footer">
    <w:name w:val="footer"/>
    <w:basedOn w:val="Normal"/>
    <w:link w:val="FooterChar"/>
    <w:uiPriority w:val="99"/>
    <w:semiHidden/>
    <w:unhideWhenUsed/>
    <w:rsid w:val="005B65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65B1"/>
  </w:style>
  <w:style w:type="character" w:customStyle="1" w:styleId="Heading2Char">
    <w:name w:val="Heading 2 Char"/>
    <w:aliases w:val="sub head Char"/>
    <w:basedOn w:val="DefaultParagraphFont"/>
    <w:link w:val="Heading2"/>
    <w:rsid w:val="005B65B1"/>
    <w:rPr>
      <w:rFonts w:ascii="Frutiger 45 Light" w:eastAsia="Times New Roman" w:hAnsi="Frutiger 45 Light" w:cs="Times New Roman"/>
      <w:bCs/>
      <w:color w:val="008000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B65B1"/>
    <w:rPr>
      <w:rFonts w:asciiTheme="majorHAnsi" w:eastAsiaTheme="majorEastAsia" w:hAnsiTheme="majorHAnsi" w:cstheme="majorBidi"/>
      <w:b/>
      <w:bCs/>
      <w:color w:val="102642" w:themeColor="accent1" w:themeShade="B5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5B65B1"/>
  </w:style>
  <w:style w:type="paragraph" w:customStyle="1" w:styleId="contentslevel1">
    <w:name w:val="contents level 1"/>
    <w:basedOn w:val="Heading2"/>
    <w:qFormat/>
    <w:rsid w:val="005B65B1"/>
    <w:pPr>
      <w:numPr>
        <w:numId w:val="1"/>
      </w:numPr>
    </w:pPr>
  </w:style>
  <w:style w:type="paragraph" w:customStyle="1" w:styleId="contentslevel2">
    <w:name w:val="contents level 2"/>
    <w:basedOn w:val="Heading3"/>
    <w:qFormat/>
    <w:rsid w:val="005B65B1"/>
    <w:pPr>
      <w:numPr>
        <w:numId w:val="2"/>
      </w:numPr>
    </w:pPr>
    <w:rPr>
      <w:rFonts w:ascii="Frutiger 45 Light" w:eastAsia="Times New Roman" w:hAnsi="Frutiger 45 Light" w:cs="Times New Roman"/>
      <w:b w:val="0"/>
      <w:color w:val="00800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B65B1"/>
    <w:rPr>
      <w:rFonts w:asciiTheme="majorHAnsi" w:eastAsiaTheme="majorEastAsia" w:hAnsiTheme="majorHAnsi" w:cstheme="majorBidi"/>
      <w:b/>
      <w:bCs/>
      <w:color w:val="17365D" w:themeColor="accent1"/>
    </w:rPr>
  </w:style>
  <w:style w:type="paragraph" w:customStyle="1" w:styleId="introduction">
    <w:name w:val="introduction"/>
    <w:basedOn w:val="Normal"/>
    <w:rsid w:val="005B65B1"/>
    <w:pPr>
      <w:spacing w:beforeLines="1" w:afterLines="1"/>
    </w:pPr>
    <w:rPr>
      <w:rFonts w:ascii="Times" w:eastAsia="Cambria" w:hAnsi="Times" w:cs="Times New Roman"/>
      <w:szCs w:val="20"/>
      <w:lang w:val="en-GB"/>
    </w:rPr>
  </w:style>
  <w:style w:type="character" w:customStyle="1" w:styleId="endquote">
    <w:name w:val="endquote"/>
    <w:basedOn w:val="DefaultParagraphFont"/>
    <w:rsid w:val="005B65B1"/>
  </w:style>
  <w:style w:type="paragraph" w:customStyle="1" w:styleId="BODYCOPY">
    <w:name w:val="BODY COPY"/>
    <w:basedOn w:val="NormalWeb"/>
    <w:next w:val="BodyText"/>
    <w:qFormat/>
    <w:rsid w:val="005B65B1"/>
    <w:pPr>
      <w:spacing w:beforeLines="1" w:afterLines="1"/>
    </w:pPr>
    <w:rPr>
      <w:rFonts w:ascii="Cambria" w:eastAsia="Cambria" w:hAnsi="Cambria" w:cs="Times New Roman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5B65B1"/>
    <w:pPr>
      <w:spacing w:after="120"/>
    </w:pPr>
    <w:rPr>
      <w:rFonts w:ascii="Georgia" w:eastAsia="Cambria" w:hAnsi="Georgia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5B65B1"/>
    <w:rPr>
      <w:rFonts w:ascii="Georgia" w:eastAsia="Cambria" w:hAnsi="Georgia" w:cs="Times New Roman"/>
    </w:rPr>
  </w:style>
  <w:style w:type="paragraph" w:styleId="NormalWeb">
    <w:name w:val="Normal (Web)"/>
    <w:basedOn w:val="Normal"/>
    <w:uiPriority w:val="99"/>
    <w:semiHidden/>
    <w:unhideWhenUsed/>
    <w:rsid w:val="005B65B1"/>
    <w:rPr>
      <w:rFonts w:ascii="Courier" w:hAnsi="Courier"/>
    </w:rPr>
  </w:style>
  <w:style w:type="character" w:styleId="Hyperlink">
    <w:name w:val="Hyperlink"/>
    <w:basedOn w:val="DefaultParagraphFont"/>
    <w:uiPriority w:val="99"/>
    <w:rsid w:val="00BD3660"/>
    <w:rPr>
      <w:color w:val="112845" w:themeColor="hyperlink"/>
      <w:u w:val="single"/>
    </w:rPr>
  </w:style>
  <w:style w:type="character" w:styleId="FollowedHyperlink">
    <w:name w:val="FollowedHyperlink"/>
    <w:basedOn w:val="DefaultParagraphFont"/>
    <w:rsid w:val="006A0E0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826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667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7429B5"/>
    <w:pPr>
      <w:spacing w:line="276" w:lineRule="auto"/>
      <w:outlineLvl w:val="9"/>
    </w:pPr>
    <w:rPr>
      <w:color w:val="11284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7429B5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429B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7429B5"/>
    <w:pPr>
      <w:spacing w:after="100"/>
      <w:ind w:left="480"/>
    </w:pPr>
  </w:style>
  <w:style w:type="paragraph" w:styleId="ListParagraph">
    <w:name w:val="List Paragraph"/>
    <w:basedOn w:val="Normal"/>
    <w:rsid w:val="008B4D7F"/>
    <w:pPr>
      <w:ind w:left="720"/>
      <w:contextualSpacing/>
    </w:pPr>
  </w:style>
  <w:style w:type="table" w:styleId="TableGrid">
    <w:name w:val="Table Grid"/>
    <w:basedOn w:val="TableNormal"/>
    <w:rsid w:val="00A55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69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800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94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98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369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640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9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302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777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01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76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13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94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076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396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11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665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59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31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99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299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95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86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72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786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4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603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615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21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19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76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9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140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30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46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01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bit5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avid.jones@habit5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vid.jones@habit5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J\Documents\Habit5\MUM\Pilot%20Study%20Sept%202013\Habit5%20Mutual%20Understanding%20Measure%20Pilot%20Study%20Brief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17365D"/>
      </a:dk1>
      <a:lt1>
        <a:sysClr val="window" lastClr="FFFFFF"/>
      </a:lt1>
      <a:dk2>
        <a:srgbClr val="17365D"/>
      </a:dk2>
      <a:lt2>
        <a:srgbClr val="EEECE1"/>
      </a:lt2>
      <a:accent1>
        <a:srgbClr val="17365D"/>
      </a:accent1>
      <a:accent2>
        <a:srgbClr val="C0504D"/>
      </a:accent2>
      <a:accent3>
        <a:srgbClr val="112845"/>
      </a:accent3>
      <a:accent4>
        <a:srgbClr val="8064A2"/>
      </a:accent4>
      <a:accent5>
        <a:srgbClr val="4BACC6"/>
      </a:accent5>
      <a:accent6>
        <a:srgbClr val="F79646"/>
      </a:accent6>
      <a:hlink>
        <a:srgbClr val="112845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980C8-2EDB-4876-A717-4E213B7B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Habit5 Mutual Understanding Measure Pilot Study Brief</Template>
  <TotalTime>0</TotalTime>
  <Pages>7</Pages>
  <Words>1140</Words>
  <Characters>6499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&lt;&lt;</vt:lpstr>
      <vt:lpstr>    &gt;</vt:lpstr>
      <vt:lpstr>    &lt;Contents</vt:lpstr>
      <vt:lpstr>    </vt:lpstr>
      <vt:lpstr>Background – What is the context here?</vt:lpstr>
      <vt:lpstr>Objectives – What does the research need to achieve or support being delivered?</vt:lpstr>
      <vt:lpstr>Market – Who do we need to understand?</vt:lpstr>
      <vt:lpstr>Participant Recruitment – How will people engage in the research?</vt:lpstr>
      <vt:lpstr>Topic Guide or Scripting – What needs to be investigated &amp; explored?</vt:lpstr>
      <vt:lpstr>Stimulus – What do we need to evaluate responses to or use as evidence?</vt:lpstr>
      <vt:lpstr>Fieldwork – What practicalities do we need to take account of in implementing th</vt:lpstr>
      <vt:lpstr>Timings</vt:lpstr>
      <vt:lpstr>Budgets</vt:lpstr>
      <vt:lpstr>Debrief</vt:lpstr>
      <vt:lpstr>Contact Details</vt:lpstr>
      <vt:lpstr>Appendices</vt:lpstr>
      <vt:lpstr>        </vt:lpstr>
    </vt:vector>
  </TitlesOfParts>
  <Company>powerhouse</Company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DavidJ</dc:creator>
  <cp:lastModifiedBy>David Jones</cp:lastModifiedBy>
  <cp:revision>3</cp:revision>
  <cp:lastPrinted>2013-07-26T16:43:00Z</cp:lastPrinted>
  <dcterms:created xsi:type="dcterms:W3CDTF">2022-11-03T12:39:00Z</dcterms:created>
  <dcterms:modified xsi:type="dcterms:W3CDTF">2022-11-03T12:55:00Z</dcterms:modified>
</cp:coreProperties>
</file>