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023021382"/>
        <w:docPartObj>
          <w:docPartGallery w:val="Cover Pages"/>
          <w:docPartUnique/>
        </w:docPartObj>
      </w:sdtPr>
      <w:sdtEndPr>
        <w:rPr>
          <w:rFonts w:asciiTheme="majorHAnsi" w:hAnsiTheme="majorHAnsi"/>
          <w:noProof/>
          <w:color w:val="142646"/>
          <w:sz w:val="36"/>
          <w:lang w:val="en-GB" w:eastAsia="en-GB"/>
        </w:rPr>
      </w:sdtEndPr>
      <w:sdtContent>
        <w:p w14:paraId="13792C4C" w14:textId="77777777" w:rsidR="00411219" w:rsidRDefault="00411219"/>
        <w:p w14:paraId="2AA52D76" w14:textId="77777777" w:rsidR="00411219" w:rsidRDefault="00411219">
          <w:pPr>
            <w:rPr>
              <w:rFonts w:asciiTheme="majorHAnsi" w:hAnsiTheme="majorHAnsi"/>
              <w:noProof/>
              <w:color w:val="142646"/>
              <w:sz w:val="36"/>
              <w:lang w:val="en-GB" w:eastAsia="en-GB"/>
            </w:rPr>
          </w:pPr>
        </w:p>
        <w:p w14:paraId="1DCDD725" w14:textId="77777777" w:rsidR="00411219" w:rsidRDefault="00411219">
          <w:pPr>
            <w:rPr>
              <w:rFonts w:asciiTheme="majorHAnsi" w:hAnsiTheme="majorHAnsi"/>
              <w:noProof/>
              <w:color w:val="142646"/>
              <w:sz w:val="36"/>
              <w:lang w:val="en-GB" w:eastAsia="en-GB"/>
            </w:rPr>
          </w:pPr>
        </w:p>
        <w:p w14:paraId="7CC360A8" w14:textId="77777777" w:rsidR="00411219" w:rsidRDefault="00411219">
          <w:pPr>
            <w:rPr>
              <w:rFonts w:asciiTheme="majorHAnsi" w:hAnsiTheme="majorHAnsi"/>
              <w:noProof/>
              <w:color w:val="142646"/>
              <w:sz w:val="36"/>
              <w:lang w:val="en-GB" w:eastAsia="en-GB"/>
            </w:rPr>
          </w:pPr>
        </w:p>
        <w:p w14:paraId="6E601267" w14:textId="77777777" w:rsidR="00411219" w:rsidRDefault="00411219">
          <w:pPr>
            <w:rPr>
              <w:rFonts w:asciiTheme="majorHAnsi" w:hAnsiTheme="majorHAnsi"/>
              <w:noProof/>
              <w:color w:val="142646"/>
              <w:sz w:val="36"/>
              <w:lang w:val="en-GB" w:eastAsia="en-GB"/>
            </w:rPr>
          </w:pPr>
        </w:p>
        <w:p w14:paraId="76AEDF8B" w14:textId="77777777" w:rsidR="00411219" w:rsidRDefault="00411219">
          <w:pPr>
            <w:rPr>
              <w:rFonts w:asciiTheme="majorHAnsi" w:hAnsiTheme="majorHAnsi"/>
              <w:noProof/>
              <w:color w:val="142646"/>
              <w:sz w:val="36"/>
              <w:lang w:val="en-GB" w:eastAsia="en-GB"/>
            </w:rPr>
          </w:pPr>
          <w:r>
            <w:rPr>
              <w:noProof/>
            </w:rPr>
            <w:drawing>
              <wp:inline distT="0" distB="0" distL="0" distR="0" wp14:anchorId="0E807F42" wp14:editId="729EB9DA">
                <wp:extent cx="2393950" cy="698704"/>
                <wp:effectExtent l="0" t="0" r="6350" b="635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ABIT5-LOGO-CMYK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7339" cy="711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7456" behindDoc="0" locked="0" layoutInCell="1" allowOverlap="1" wp14:anchorId="4E4CC6D9" wp14:editId="727546F9">
                    <wp:simplePos x="0" y="0"/>
                    <wp:positionH relativeFrom="margin">
                      <wp:posOffset>26670</wp:posOffset>
                    </wp:positionH>
                    <wp:positionV relativeFrom="page">
                      <wp:posOffset>5803900</wp:posOffset>
                    </wp:positionV>
                    <wp:extent cx="5988050" cy="6720840"/>
                    <wp:effectExtent l="0" t="0" r="12700" b="1270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8805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00F625" w14:textId="77777777" w:rsidR="00411219" w:rsidRPr="00411219" w:rsidRDefault="00000000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rFonts w:ascii="Tahoma" w:hAnsi="Tahoma" w:cs="Tahoma"/>
                                    <w:color w:val="17365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ahoma" w:hAnsi="Tahoma" w:cs="Tahoma"/>
                                      <w:color w:val="17365D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11219">
                                      <w:rPr>
                                        <w:rFonts w:ascii="Tahoma" w:hAnsi="Tahoma" w:cs="Tahoma"/>
                                        <w:color w:val="17365D" w:themeColor="accent1"/>
                                        <w:sz w:val="72"/>
                                        <w:szCs w:val="72"/>
                                      </w:rPr>
                                      <w:t>Market Research Brief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002060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BEFCA40" w14:textId="3474AD14" w:rsidR="00411219" w:rsidRPr="00411219" w:rsidRDefault="009750FE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rFonts w:ascii="Tahoma" w:hAnsi="Tahoma" w:cs="Tahoma"/>
                                        <w:caps/>
                                        <w:color w:val="00206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aps/>
                                        <w:color w:val="002060"/>
                                        <w:sz w:val="36"/>
                                        <w:szCs w:val="36"/>
                                      </w:rPr>
                                      <w:t>Business RESEARCH</w:t>
                                    </w:r>
                                    <w:r w:rsidR="00411219" w:rsidRPr="00411219">
                                      <w:rPr>
                                        <w:rFonts w:ascii="Tahoma" w:hAnsi="Tahoma" w:cs="Tahoma"/>
                                        <w:caps/>
                                        <w:color w:val="002060"/>
                                        <w:sz w:val="36"/>
                                        <w:szCs w:val="36"/>
                                      </w:rPr>
                                      <w:t xml:space="preserve"> Template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92EC6CD" w14:textId="77777777" w:rsidR="00411219" w:rsidRPr="00411219" w:rsidRDefault="00411219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rFonts w:ascii="Tahoma" w:hAnsi="Tahoma" w:cs="Tahom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ahoma" w:hAnsi="Tahoma" w:cs="Tahom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versION 2.0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E4CC6D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2.1pt;margin-top:457pt;width:471.5pt;height:529.2pt;z-index:251667456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" filled="f" stroked="f" strokeweight=".5pt">
                    <v:textbox style="mso-fit-shape-to-text:t" inset="0,0,0,0">
                      <w:txbxContent>
                        <w:p w14:paraId="5C00F625" w14:textId="77777777" w:rsidR="00411219" w:rsidRPr="00411219" w:rsidRDefault="00000000">
                          <w:pPr>
                            <w:pStyle w:val="NoSpacing"/>
                            <w:spacing w:before="40" w:after="560" w:line="216" w:lineRule="auto"/>
                            <w:rPr>
                              <w:rFonts w:ascii="Tahoma" w:hAnsi="Tahoma" w:cs="Tahoma"/>
                              <w:color w:val="17365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ahoma" w:hAnsi="Tahoma" w:cs="Tahoma"/>
                                <w:color w:val="17365D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11219">
                                <w:rPr>
                                  <w:rFonts w:ascii="Tahoma" w:hAnsi="Tahoma" w:cs="Tahoma"/>
                                  <w:color w:val="17365D" w:themeColor="accent1"/>
                                  <w:sz w:val="72"/>
                                  <w:szCs w:val="72"/>
                                </w:rPr>
                                <w:t>Market Research Brief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ahoma" w:hAnsi="Tahoma" w:cs="Tahoma"/>
                              <w:caps/>
                              <w:color w:val="002060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2BEFCA40" w14:textId="3474AD14" w:rsidR="00411219" w:rsidRPr="00411219" w:rsidRDefault="009750FE">
                              <w:pPr>
                                <w:pStyle w:val="NoSpacing"/>
                                <w:spacing w:before="40" w:after="40"/>
                                <w:rPr>
                                  <w:rFonts w:ascii="Tahoma" w:hAnsi="Tahoma" w:cs="Tahoma"/>
                                  <w:caps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aps/>
                                  <w:color w:val="002060"/>
                                  <w:sz w:val="36"/>
                                  <w:szCs w:val="36"/>
                                </w:rPr>
                                <w:t>Business RESEARCH</w:t>
                              </w:r>
                              <w:r w:rsidR="00411219" w:rsidRPr="00411219">
                                <w:rPr>
                                  <w:rFonts w:ascii="Tahoma" w:hAnsi="Tahoma" w:cs="Tahoma"/>
                                  <w:caps/>
                                  <w:color w:val="002060"/>
                                  <w:sz w:val="36"/>
                                  <w:szCs w:val="36"/>
                                </w:rPr>
                                <w:t xml:space="preserve"> Template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ahoma" w:hAnsi="Tahoma" w:cs="Tahoma"/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292EC6CD" w14:textId="77777777" w:rsidR="00411219" w:rsidRPr="00411219" w:rsidRDefault="00411219">
                              <w:pPr>
                                <w:pStyle w:val="NoSpacing"/>
                                <w:spacing w:before="80" w:after="40"/>
                                <w:rPr>
                                  <w:rFonts w:ascii="Tahoma" w:hAnsi="Tahoma" w:cs="Tahom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versION 2.0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rFonts w:asciiTheme="majorHAnsi" w:hAnsiTheme="majorHAnsi"/>
              <w:noProof/>
              <w:color w:val="142646"/>
              <w:sz w:val="36"/>
              <w:lang w:val="en-GB" w:eastAsia="en-GB"/>
            </w:rPr>
            <w:br w:type="page"/>
          </w:r>
        </w:p>
      </w:sdtContent>
    </w:sdt>
    <w:p w14:paraId="2DC2C784" w14:textId="77777777" w:rsidR="00CB295E" w:rsidRPr="009E5B98" w:rsidRDefault="00CB295E" w:rsidP="00CB295E">
      <w:pPr>
        <w:rPr>
          <w:color w:val="112845" w:themeColor="text2" w:themeShade="BF"/>
        </w:rPr>
      </w:pPr>
    </w:p>
    <w:p w14:paraId="246CDBB6" w14:textId="77777777" w:rsidR="005B65B1" w:rsidRPr="009E5B98" w:rsidRDefault="00F22FA9" w:rsidP="00F22FA9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0" w:name="_Toc367443264"/>
      <w:r w:rsidRPr="009E5B98">
        <w:rPr>
          <w:color w:val="112845" w:themeColor="text2" w:themeShade="BF"/>
        </w:rPr>
        <w:t>Background</w:t>
      </w:r>
      <w:bookmarkEnd w:id="0"/>
    </w:p>
    <w:p w14:paraId="7F3596E7" w14:textId="77777777" w:rsidR="00F22FA9" w:rsidRPr="009E5B98" w:rsidRDefault="00F22FA9" w:rsidP="0047768A">
      <w:pPr>
        <w:pStyle w:val="BODYCOPY"/>
        <w:spacing w:before="2" w:after="2"/>
        <w:rPr>
          <w:rFonts w:asciiTheme="majorHAnsi" w:eastAsiaTheme="majorEastAsia" w:hAnsiTheme="majorHAnsi" w:cstheme="majorBidi"/>
          <w:b/>
          <w:bCs/>
          <w:color w:val="112845" w:themeColor="text2" w:themeShade="BF"/>
          <w:szCs w:val="24"/>
          <w:lang w:val="en-US"/>
        </w:rPr>
      </w:pPr>
    </w:p>
    <w:p w14:paraId="45EB0830" w14:textId="77777777" w:rsidR="00437402" w:rsidRPr="009E5B98" w:rsidRDefault="005227E9" w:rsidP="00437402">
      <w:pPr>
        <w:rPr>
          <w:rFonts w:eastAsia="Cambria" w:cs="Times New Roman"/>
          <w:i/>
          <w:color w:val="112845" w:themeColor="text2" w:themeShade="BF"/>
          <w:lang w:val="en-GB"/>
        </w:rPr>
      </w:pPr>
      <w:r w:rsidRPr="009E5B98">
        <w:rPr>
          <w:rFonts w:eastAsia="Cambria" w:cs="Times New Roman"/>
          <w:i/>
          <w:color w:val="112845" w:themeColor="text2" w:themeShade="BF"/>
          <w:lang w:val="en-GB"/>
        </w:rPr>
        <w:t>Explain the business and market situation that has given rise to the research requirement.</w:t>
      </w:r>
    </w:p>
    <w:p w14:paraId="64A60568" w14:textId="77777777" w:rsidR="005227E9" w:rsidRPr="009E5B98" w:rsidRDefault="005227E9" w:rsidP="00437402">
      <w:pPr>
        <w:rPr>
          <w:rFonts w:eastAsia="Cambria" w:cs="Times New Roman"/>
          <w:i/>
          <w:color w:val="112845" w:themeColor="text2" w:themeShade="BF"/>
          <w:lang w:val="en-GB"/>
        </w:rPr>
      </w:pPr>
    </w:p>
    <w:p w14:paraId="502A5D2B" w14:textId="77777777" w:rsidR="005227E9" w:rsidRPr="009E5B98" w:rsidRDefault="005227E9" w:rsidP="00437402">
      <w:pPr>
        <w:rPr>
          <w:rFonts w:eastAsia="Cambria" w:cs="Times New Roman"/>
          <w:i/>
          <w:color w:val="112845" w:themeColor="text2" w:themeShade="BF"/>
          <w:lang w:val="en-GB"/>
        </w:rPr>
      </w:pPr>
      <w:r w:rsidRPr="009E5B98">
        <w:rPr>
          <w:rFonts w:eastAsia="Cambria" w:cs="Times New Roman"/>
          <w:i/>
          <w:color w:val="112845" w:themeColor="text2" w:themeShade="BF"/>
          <w:lang w:val="en-GB"/>
        </w:rPr>
        <w:t>Cross refer any research studies that have already been undertaken that have unearthed rele</w:t>
      </w:r>
      <w:r w:rsidR="00770E44">
        <w:rPr>
          <w:rFonts w:eastAsia="Cambria" w:cs="Times New Roman"/>
          <w:i/>
          <w:color w:val="112845" w:themeColor="text2" w:themeShade="BF"/>
          <w:lang w:val="en-GB"/>
        </w:rPr>
        <w:t xml:space="preserve">vant insights or information for </w:t>
      </w:r>
      <w:r w:rsidRPr="009E5B98">
        <w:rPr>
          <w:rFonts w:eastAsia="Cambria" w:cs="Times New Roman"/>
          <w:i/>
          <w:color w:val="112845" w:themeColor="text2" w:themeShade="BF"/>
          <w:lang w:val="en-GB"/>
        </w:rPr>
        <w:t>this new requirement.</w:t>
      </w:r>
    </w:p>
    <w:p w14:paraId="0445142A" w14:textId="77777777" w:rsidR="00CB295E" w:rsidRPr="009E5B98" w:rsidRDefault="005227E9" w:rsidP="00CB295E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1" w:name="_Toc367443265"/>
      <w:r w:rsidRPr="009E5B98">
        <w:rPr>
          <w:color w:val="112845" w:themeColor="text2" w:themeShade="BF"/>
        </w:rPr>
        <w:t>Objectives</w:t>
      </w:r>
      <w:bookmarkEnd w:id="1"/>
    </w:p>
    <w:p w14:paraId="6923450E" w14:textId="77777777" w:rsidR="00CB295E" w:rsidRPr="009E5B98" w:rsidRDefault="00CB295E" w:rsidP="00CB295E">
      <w:pPr>
        <w:pStyle w:val="BODYCOPY"/>
        <w:spacing w:before="2" w:after="2"/>
        <w:rPr>
          <w:color w:val="112845" w:themeColor="text2" w:themeShade="BF"/>
        </w:rPr>
      </w:pPr>
    </w:p>
    <w:p w14:paraId="091D13F7" w14:textId="77777777" w:rsidR="005227E9" w:rsidRPr="009E5B98" w:rsidRDefault="005227E9" w:rsidP="005227E9">
      <w:pPr>
        <w:pStyle w:val="BODYCOPY"/>
        <w:spacing w:before="2" w:after="2"/>
        <w:rPr>
          <w:rFonts w:asciiTheme="minorHAnsi" w:hAnsiTheme="minorHAnsi"/>
          <w:b/>
          <w:color w:val="112845" w:themeColor="text2" w:themeShade="BF"/>
        </w:rPr>
      </w:pPr>
      <w:r w:rsidRPr="009E5B98">
        <w:rPr>
          <w:rFonts w:asciiTheme="minorHAnsi" w:hAnsiTheme="minorHAnsi"/>
          <w:b/>
          <w:color w:val="112845" w:themeColor="text2" w:themeShade="BF"/>
        </w:rPr>
        <w:t>Business Objectives</w:t>
      </w:r>
    </w:p>
    <w:p w14:paraId="3B939118" w14:textId="77777777" w:rsidR="005227E9" w:rsidRPr="009E5B98" w:rsidRDefault="005227E9" w:rsidP="005227E9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>Detail the business objectives that the research is looking to support. Explain how it is intended to feed in them</w:t>
      </w:r>
      <w:r w:rsidR="00770E44">
        <w:rPr>
          <w:rFonts w:asciiTheme="minorHAnsi" w:hAnsiTheme="minorHAnsi"/>
          <w:i/>
          <w:color w:val="112845" w:themeColor="text2" w:themeShade="BF"/>
          <w:lang w:val="en-GB"/>
        </w:rPr>
        <w:t>.</w:t>
      </w:r>
    </w:p>
    <w:p w14:paraId="27321F8F" w14:textId="77777777" w:rsidR="005227E9" w:rsidRPr="009E5B98" w:rsidRDefault="005227E9" w:rsidP="005227E9">
      <w:pPr>
        <w:pStyle w:val="BodyText"/>
        <w:rPr>
          <w:rFonts w:asciiTheme="minorHAnsi" w:hAnsiTheme="minorHAnsi"/>
          <w:b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b/>
          <w:color w:val="112845" w:themeColor="text2" w:themeShade="BF"/>
          <w:lang w:val="en-GB"/>
        </w:rPr>
        <w:t>Research Objectives</w:t>
      </w:r>
      <w:r w:rsidRPr="009E5B98">
        <w:rPr>
          <w:rFonts w:asciiTheme="minorHAnsi" w:hAnsiTheme="minorHAnsi"/>
          <w:b/>
          <w:color w:val="112845" w:themeColor="text2" w:themeShade="BF"/>
          <w:lang w:val="en-GB"/>
        </w:rPr>
        <w:br/>
      </w: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>Describe the specific research objectives</w:t>
      </w:r>
      <w:r w:rsidR="00734237" w:rsidRPr="009E5B98">
        <w:rPr>
          <w:rFonts w:asciiTheme="minorHAnsi" w:hAnsiTheme="minorHAnsi"/>
          <w:i/>
          <w:color w:val="112845" w:themeColor="text2" w:themeShade="BF"/>
          <w:lang w:val="en-GB"/>
        </w:rPr>
        <w:t>. Why is research needed? What are you looking for the research to provide? How do you intend to use the outputs from the research?</w:t>
      </w:r>
    </w:p>
    <w:p w14:paraId="48F1829F" w14:textId="77777777" w:rsidR="00574019" w:rsidRPr="009E5B98" w:rsidRDefault="00734237" w:rsidP="00574019">
      <w:pPr>
        <w:pStyle w:val="Heading1"/>
        <w:numPr>
          <w:ilvl w:val="0"/>
          <w:numId w:val="3"/>
        </w:numPr>
        <w:rPr>
          <w:color w:val="112845" w:themeColor="text2" w:themeShade="BF"/>
          <w:lang w:val="en-GB"/>
        </w:rPr>
      </w:pPr>
      <w:bookmarkStart w:id="2" w:name="_Toc367443266"/>
      <w:r w:rsidRPr="009E5B98">
        <w:rPr>
          <w:color w:val="112845" w:themeColor="text2" w:themeShade="BF"/>
          <w:lang w:val="en-GB"/>
        </w:rPr>
        <w:t>Market</w:t>
      </w:r>
      <w:bookmarkEnd w:id="2"/>
    </w:p>
    <w:p w14:paraId="742CE726" w14:textId="77777777" w:rsidR="00574019" w:rsidRPr="009E5B98" w:rsidRDefault="00574019" w:rsidP="00574019">
      <w:pPr>
        <w:pStyle w:val="BODYCOPY"/>
        <w:spacing w:before="2" w:after="2"/>
        <w:rPr>
          <w:color w:val="112845" w:themeColor="text2" w:themeShade="BF"/>
        </w:rPr>
      </w:pPr>
    </w:p>
    <w:p w14:paraId="79AC9164" w14:textId="77777777" w:rsidR="00574019" w:rsidRPr="009E5B98" w:rsidRDefault="00734237" w:rsidP="00574019">
      <w:p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>Provide a brief description of the industry sector</w:t>
      </w:r>
      <w:r w:rsidR="00770E44">
        <w:rPr>
          <w:i/>
          <w:color w:val="112845" w:themeColor="text2" w:themeShade="BF"/>
          <w:lang w:val="en-GB"/>
        </w:rPr>
        <w:t>,</w:t>
      </w:r>
      <w:r w:rsidRPr="009E5B98">
        <w:rPr>
          <w:i/>
          <w:color w:val="112845" w:themeColor="text2" w:themeShade="BF"/>
          <w:lang w:val="en-GB"/>
        </w:rPr>
        <w:t xml:space="preserve"> as you define it and talk about it.</w:t>
      </w:r>
    </w:p>
    <w:p w14:paraId="6C529B71" w14:textId="77777777" w:rsidR="00734237" w:rsidRPr="009E5B98" w:rsidRDefault="00734237" w:rsidP="00574019">
      <w:pPr>
        <w:rPr>
          <w:i/>
          <w:color w:val="112845" w:themeColor="text2" w:themeShade="BF"/>
          <w:lang w:val="en-GB"/>
        </w:rPr>
      </w:pPr>
    </w:p>
    <w:p w14:paraId="38223078" w14:textId="77777777" w:rsidR="00734237" w:rsidRPr="009E5B98" w:rsidRDefault="00734237" w:rsidP="00574019">
      <w:pPr>
        <w:rPr>
          <w:b/>
          <w:color w:val="112845" w:themeColor="text2" w:themeShade="BF"/>
          <w:lang w:val="en-GB"/>
        </w:rPr>
      </w:pPr>
      <w:r w:rsidRPr="009E5B98">
        <w:rPr>
          <w:b/>
          <w:color w:val="112845" w:themeColor="text2" w:themeShade="BF"/>
          <w:lang w:val="en-GB"/>
        </w:rPr>
        <w:t>Sample</w:t>
      </w:r>
    </w:p>
    <w:p w14:paraId="12AA2D29" w14:textId="77777777" w:rsidR="00734237" w:rsidRPr="009E5B98" w:rsidRDefault="00734237" w:rsidP="00574019">
      <w:p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>Detail who</w:t>
      </w:r>
      <w:r w:rsidR="00770E44">
        <w:rPr>
          <w:i/>
          <w:color w:val="112845" w:themeColor="text2" w:themeShade="BF"/>
          <w:lang w:val="en-GB"/>
        </w:rPr>
        <w:t xml:space="preserve"> </w:t>
      </w:r>
      <w:r w:rsidRPr="009E5B98">
        <w:rPr>
          <w:i/>
          <w:color w:val="112845" w:themeColor="text2" w:themeShade="BF"/>
          <w:lang w:val="en-GB"/>
        </w:rPr>
        <w:t>you wish to involve in the research. Provide as much detail here as possible e.g.</w:t>
      </w:r>
    </w:p>
    <w:p w14:paraId="25932EE6" w14:textId="77777777" w:rsidR="00734237" w:rsidRPr="009E5B98" w:rsidRDefault="00734237" w:rsidP="00734237">
      <w:pPr>
        <w:pStyle w:val="ListParagraph"/>
        <w:numPr>
          <w:ilvl w:val="0"/>
          <w:numId w:val="22"/>
        </w:num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>Firmagraphics (Turnover, number of employees, age of business, industry sectors, SIC codes or equivalent)</w:t>
      </w:r>
    </w:p>
    <w:p w14:paraId="1A7AFF74" w14:textId="77777777" w:rsidR="00734237" w:rsidRPr="009E5B98" w:rsidRDefault="00734237" w:rsidP="00734237">
      <w:pPr>
        <w:pStyle w:val="ListParagraph"/>
        <w:numPr>
          <w:ilvl w:val="0"/>
          <w:numId w:val="22"/>
        </w:num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>Business Decision Makers (Who do we need to speak to within the businesses: MD, FD, Ops Director, etc)</w:t>
      </w:r>
    </w:p>
    <w:p w14:paraId="7BA6CD12" w14:textId="77777777" w:rsidR="00734237" w:rsidRPr="009E5B98" w:rsidRDefault="00734237" w:rsidP="00734237">
      <w:pPr>
        <w:pStyle w:val="ListParagraph"/>
        <w:numPr>
          <w:ilvl w:val="0"/>
          <w:numId w:val="22"/>
        </w:num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 xml:space="preserve">Geography – which nation regions, areas, </w:t>
      </w:r>
      <w:r w:rsidR="009E5B98">
        <w:rPr>
          <w:i/>
          <w:color w:val="112845" w:themeColor="text2" w:themeShade="BF"/>
          <w:lang w:val="en-GB"/>
        </w:rPr>
        <w:t xml:space="preserve">should be included in the study – any pointers on the level of emphasis in each, </w:t>
      </w:r>
      <w:r w:rsidRPr="009E5B98">
        <w:rPr>
          <w:i/>
          <w:color w:val="112845" w:themeColor="text2" w:themeShade="BF"/>
          <w:lang w:val="en-GB"/>
        </w:rPr>
        <w:t>etc</w:t>
      </w:r>
    </w:p>
    <w:p w14:paraId="491613C4" w14:textId="77777777" w:rsidR="00574019" w:rsidRPr="009E5B98" w:rsidRDefault="009E5B98" w:rsidP="009E5B98">
      <w:pPr>
        <w:rPr>
          <w:rFonts w:ascii="Georgia" w:eastAsia="Cambria" w:hAnsi="Georgia" w:cs="Times New Roman"/>
          <w:color w:val="112845" w:themeColor="text2" w:themeShade="BF"/>
          <w:lang w:val="en-GB"/>
        </w:rPr>
      </w:pPr>
      <w:r>
        <w:rPr>
          <w:color w:val="112845" w:themeColor="text2" w:themeShade="BF"/>
          <w:lang w:val="en-GB"/>
        </w:rPr>
        <w:br w:type="page"/>
      </w:r>
    </w:p>
    <w:p w14:paraId="6F011327" w14:textId="77777777" w:rsidR="00574019" w:rsidRPr="009E5B98" w:rsidRDefault="00734237" w:rsidP="008B4D7F">
      <w:pPr>
        <w:pStyle w:val="Heading1"/>
        <w:numPr>
          <w:ilvl w:val="0"/>
          <w:numId w:val="3"/>
        </w:numPr>
        <w:rPr>
          <w:color w:val="112845" w:themeColor="text2" w:themeShade="BF"/>
          <w:lang w:val="en-GB"/>
        </w:rPr>
      </w:pPr>
      <w:bookmarkStart w:id="3" w:name="_Toc367443267"/>
      <w:r w:rsidRPr="009E5B98">
        <w:rPr>
          <w:color w:val="112845" w:themeColor="text2" w:themeShade="BF"/>
          <w:lang w:val="en-GB"/>
        </w:rPr>
        <w:t xml:space="preserve">Participant </w:t>
      </w:r>
      <w:r w:rsidR="008B4D7F" w:rsidRPr="009E5B98">
        <w:rPr>
          <w:color w:val="112845" w:themeColor="text2" w:themeShade="BF"/>
          <w:lang w:val="en-GB"/>
        </w:rPr>
        <w:t>Recruitment</w:t>
      </w:r>
      <w:bookmarkEnd w:id="3"/>
    </w:p>
    <w:p w14:paraId="1748ADEA" w14:textId="77777777" w:rsidR="00003DEC" w:rsidRPr="009E5B98" w:rsidRDefault="00003DEC" w:rsidP="008B4D7F">
      <w:pPr>
        <w:rPr>
          <w:color w:val="112845" w:themeColor="text2" w:themeShade="BF"/>
          <w:lang w:val="en-GB"/>
        </w:rPr>
      </w:pPr>
    </w:p>
    <w:p w14:paraId="5A44AF77" w14:textId="77777777" w:rsidR="00003DEC" w:rsidRPr="009E5B98" w:rsidRDefault="00734237" w:rsidP="008B4D7F">
      <w:p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>Do you hold any data on the Sample already? If so, please detail.</w:t>
      </w:r>
    </w:p>
    <w:p w14:paraId="180C50AF" w14:textId="77777777" w:rsidR="00734237" w:rsidRPr="009E5B98" w:rsidRDefault="00734237" w:rsidP="008B4D7F">
      <w:pPr>
        <w:rPr>
          <w:i/>
          <w:color w:val="112845" w:themeColor="text2" w:themeShade="BF"/>
          <w:lang w:val="en-GB"/>
        </w:rPr>
      </w:pPr>
    </w:p>
    <w:p w14:paraId="2B8004FE" w14:textId="77777777" w:rsidR="00734237" w:rsidRPr="009E5B98" w:rsidRDefault="00734237" w:rsidP="008B4D7F">
      <w:pPr>
        <w:rPr>
          <w:i/>
          <w:color w:val="112845" w:themeColor="text2" w:themeShade="BF"/>
          <w:lang w:val="en-GB"/>
        </w:rPr>
      </w:pPr>
      <w:r w:rsidRPr="009E5B98">
        <w:rPr>
          <w:i/>
          <w:color w:val="112845" w:themeColor="text2" w:themeShade="BF"/>
          <w:lang w:val="en-GB"/>
        </w:rPr>
        <w:t>Are there any pre-qualification questions that you would want to use in recruiting</w:t>
      </w:r>
      <w:r w:rsidR="00770E44">
        <w:rPr>
          <w:i/>
          <w:color w:val="112845" w:themeColor="text2" w:themeShade="BF"/>
          <w:lang w:val="en-GB"/>
        </w:rPr>
        <w:t xml:space="preserve"> participants to</w:t>
      </w:r>
      <w:r w:rsidRPr="009E5B98">
        <w:rPr>
          <w:i/>
          <w:color w:val="112845" w:themeColor="text2" w:themeShade="BF"/>
          <w:lang w:val="en-GB"/>
        </w:rPr>
        <w:t xml:space="preserve"> the research?</w:t>
      </w:r>
      <w:r w:rsidR="009E5B98" w:rsidRPr="009E5B98">
        <w:rPr>
          <w:i/>
          <w:color w:val="112845" w:themeColor="text2" w:themeShade="BF"/>
          <w:lang w:val="en-GB"/>
        </w:rPr>
        <w:t xml:space="preserve"> E.g. Exclude rejecters of business banking</w:t>
      </w:r>
      <w:r w:rsidR="009E5B98">
        <w:rPr>
          <w:i/>
          <w:color w:val="112845" w:themeColor="text2" w:themeShade="BF"/>
          <w:lang w:val="en-GB"/>
        </w:rPr>
        <w:t xml:space="preserve"> by mobile or positively include customers of a competitor offering.</w:t>
      </w:r>
    </w:p>
    <w:p w14:paraId="694C5FAF" w14:textId="77777777" w:rsidR="008B4D7F" w:rsidRPr="009E5B98" w:rsidRDefault="008B4D7F" w:rsidP="008B4D7F">
      <w:pPr>
        <w:rPr>
          <w:color w:val="112845" w:themeColor="text2" w:themeShade="BF"/>
          <w:lang w:val="en-GB"/>
        </w:rPr>
      </w:pPr>
    </w:p>
    <w:p w14:paraId="31FFAD7E" w14:textId="5CF77E7D" w:rsidR="008B4D7F" w:rsidRPr="009E5B98" w:rsidRDefault="009E5B98" w:rsidP="008B4D7F">
      <w:pPr>
        <w:pStyle w:val="Heading1"/>
        <w:numPr>
          <w:ilvl w:val="0"/>
          <w:numId w:val="3"/>
        </w:numPr>
        <w:rPr>
          <w:color w:val="112845" w:themeColor="text2" w:themeShade="BF"/>
          <w:lang w:val="en-GB"/>
        </w:rPr>
      </w:pPr>
      <w:bookmarkStart w:id="4" w:name="_Toc367443268"/>
      <w:r>
        <w:rPr>
          <w:color w:val="112845" w:themeColor="text2" w:themeShade="BF"/>
          <w:lang w:val="en-GB"/>
        </w:rPr>
        <w:t>Topic Guide</w:t>
      </w:r>
      <w:bookmarkEnd w:id="4"/>
      <w:r w:rsidR="00E6328F">
        <w:rPr>
          <w:color w:val="112845" w:themeColor="text2" w:themeShade="BF"/>
          <w:lang w:val="en-GB"/>
        </w:rPr>
        <w:t xml:space="preserve"> or Survey Scripting</w:t>
      </w:r>
    </w:p>
    <w:p w14:paraId="38AF8A59" w14:textId="77777777" w:rsidR="008B4D7F" w:rsidRPr="009E5B98" w:rsidRDefault="008B4D7F" w:rsidP="008B4D7F">
      <w:pPr>
        <w:rPr>
          <w:color w:val="112845" w:themeColor="text2" w:themeShade="BF"/>
          <w:lang w:val="en-GB"/>
        </w:rPr>
      </w:pPr>
    </w:p>
    <w:p w14:paraId="415B4E6D" w14:textId="77777777" w:rsidR="009E5B98" w:rsidRPr="008A0EBD" w:rsidRDefault="009E5B98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Are there specific areas or topics that you would want the research to cover?</w:t>
      </w:r>
    </w:p>
    <w:p w14:paraId="66DC7A1F" w14:textId="77777777" w:rsidR="009E5B98" w:rsidRPr="008A0EBD" w:rsidRDefault="009E5B98" w:rsidP="008A0EBD">
      <w:pPr>
        <w:rPr>
          <w:i/>
          <w:color w:val="112845" w:themeColor="text2" w:themeShade="BF"/>
          <w:lang w:val="en-GB"/>
        </w:rPr>
      </w:pPr>
      <w:r w:rsidRPr="008A0EBD">
        <w:rPr>
          <w:i/>
          <w:color w:val="112845" w:themeColor="text2" w:themeShade="BF"/>
          <w:lang w:val="en-GB"/>
        </w:rPr>
        <w:t>Are there any mandatory questions that you would want asked?</w:t>
      </w:r>
    </w:p>
    <w:p w14:paraId="3345DEE3" w14:textId="77777777" w:rsidR="008A0EBD" w:rsidRDefault="008A0EBD" w:rsidP="009E5B98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</w:p>
    <w:p w14:paraId="1A848C53" w14:textId="77777777" w:rsidR="008A0EBD" w:rsidRDefault="008A0EBD" w:rsidP="008A0EBD">
      <w:pPr>
        <w:pStyle w:val="Heading1"/>
        <w:numPr>
          <w:ilvl w:val="0"/>
          <w:numId w:val="3"/>
        </w:numPr>
        <w:rPr>
          <w:color w:val="112845" w:themeColor="text2" w:themeShade="BF"/>
          <w:lang w:val="en-GB"/>
        </w:rPr>
      </w:pPr>
      <w:bookmarkStart w:id="5" w:name="_Toc367443269"/>
      <w:r w:rsidRPr="008A0EBD">
        <w:rPr>
          <w:color w:val="112845" w:themeColor="text2" w:themeShade="BF"/>
          <w:lang w:val="en-GB"/>
        </w:rPr>
        <w:t>Stimulus</w:t>
      </w:r>
      <w:bookmarkEnd w:id="5"/>
    </w:p>
    <w:p w14:paraId="6A08082B" w14:textId="77777777" w:rsidR="008A0EBD" w:rsidRDefault="008A0EBD" w:rsidP="008A0EBD">
      <w:pPr>
        <w:rPr>
          <w:lang w:val="en-GB"/>
        </w:rPr>
      </w:pPr>
    </w:p>
    <w:p w14:paraId="512E466B" w14:textId="77777777" w:rsidR="008A0EBD" w:rsidRDefault="008A0EBD" w:rsidP="008A0EBD">
      <w:pPr>
        <w:rPr>
          <w:i/>
          <w:color w:val="112845" w:themeColor="text2" w:themeShade="BF"/>
          <w:lang w:val="en-GB"/>
        </w:rPr>
      </w:pPr>
      <w:r w:rsidRPr="008A0EBD">
        <w:rPr>
          <w:i/>
          <w:color w:val="112845" w:themeColor="text2" w:themeShade="BF"/>
          <w:lang w:val="en-GB"/>
        </w:rPr>
        <w:t>Are there any specific</w:t>
      </w:r>
      <w:r>
        <w:rPr>
          <w:i/>
          <w:color w:val="112845" w:themeColor="text2" w:themeShade="BF"/>
          <w:lang w:val="en-GB"/>
        </w:rPr>
        <w:t xml:space="preserve"> stimulus materials, concept or mood boards, prototypes, etc that should be used within the research?</w:t>
      </w:r>
    </w:p>
    <w:p w14:paraId="775046D1" w14:textId="77777777" w:rsidR="008A0EBD" w:rsidRPr="008A0EBD" w:rsidRDefault="00A16680" w:rsidP="008A0EBD">
      <w:pPr>
        <w:rPr>
          <w:i/>
          <w:color w:val="112845" w:themeColor="text2" w:themeShade="BF"/>
          <w:lang w:val="en-GB"/>
        </w:rPr>
      </w:pPr>
      <w:r>
        <w:rPr>
          <w:i/>
          <w:color w:val="112845" w:themeColor="text2" w:themeShade="BF"/>
          <w:lang w:val="en-GB"/>
        </w:rPr>
        <w:t>If so, do these need creating,</w:t>
      </w:r>
      <w:r w:rsidR="008A0EBD">
        <w:rPr>
          <w:i/>
          <w:color w:val="112845" w:themeColor="text2" w:themeShade="BF"/>
          <w:lang w:val="en-GB"/>
        </w:rPr>
        <w:t xml:space="preserve"> or do they already exist?</w:t>
      </w:r>
    </w:p>
    <w:p w14:paraId="5DB9B8DC" w14:textId="77777777" w:rsidR="00661CAE" w:rsidRPr="009E5B98" w:rsidRDefault="009E5B98" w:rsidP="008A0EBD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6" w:name="_Toc367443270"/>
      <w:r>
        <w:rPr>
          <w:color w:val="112845" w:themeColor="text2" w:themeShade="BF"/>
        </w:rPr>
        <w:t>Fieldwork</w:t>
      </w:r>
      <w:bookmarkEnd w:id="6"/>
    </w:p>
    <w:p w14:paraId="38F5B05B" w14:textId="77777777" w:rsidR="00661CAE" w:rsidRPr="009E5B98" w:rsidRDefault="00661CAE" w:rsidP="00661CAE">
      <w:pPr>
        <w:pStyle w:val="BODYCOPY"/>
        <w:spacing w:before="2" w:after="2"/>
        <w:rPr>
          <w:color w:val="112845" w:themeColor="text2" w:themeShade="BF"/>
        </w:rPr>
      </w:pPr>
    </w:p>
    <w:p w14:paraId="447B6422" w14:textId="77777777" w:rsidR="005B7DF3" w:rsidRDefault="009E5B98">
      <w:pP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</w:pPr>
      <w:r w:rsidRPr="009E5B98"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Would any client personnel wish to attend some or all of the fieldwork?</w:t>
      </w:r>
    </w:p>
    <w:p w14:paraId="4CBD345B" w14:textId="77777777" w:rsidR="009E5B98" w:rsidRPr="009E5B98" w:rsidRDefault="009E5B98">
      <w:pP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</w:pPr>
      <w:r>
        <w:rPr>
          <w:rFonts w:ascii="Cambria" w:eastAsia="Cambria" w:hAnsi="Cambria" w:cs="Times New Roman"/>
          <w:i/>
          <w:color w:val="112845" w:themeColor="text2" w:themeShade="BF"/>
          <w:szCs w:val="20"/>
          <w:lang w:val="en-GB"/>
        </w:rPr>
        <w:t>Would any client personnel wish to engage or co-create propositions with participants?</w:t>
      </w:r>
    </w:p>
    <w:p w14:paraId="118E7641" w14:textId="77777777" w:rsidR="005B7DF3" w:rsidRPr="009E5B98" w:rsidRDefault="005B7DF3" w:rsidP="005B7DF3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7" w:name="_Toc367443271"/>
      <w:r w:rsidRPr="009E5B98">
        <w:rPr>
          <w:color w:val="112845" w:themeColor="text2" w:themeShade="BF"/>
        </w:rPr>
        <w:t>Timings</w:t>
      </w:r>
      <w:bookmarkEnd w:id="7"/>
    </w:p>
    <w:p w14:paraId="215B645F" w14:textId="77777777" w:rsidR="005B7DF3" w:rsidRPr="009E5B98" w:rsidRDefault="005B7DF3" w:rsidP="005B7DF3">
      <w:pPr>
        <w:pStyle w:val="BODYCOPY"/>
        <w:spacing w:before="2" w:after="2"/>
        <w:rPr>
          <w:color w:val="112845" w:themeColor="text2" w:themeShade="BF"/>
        </w:rPr>
      </w:pPr>
    </w:p>
    <w:p w14:paraId="4A26524C" w14:textId="77777777" w:rsidR="009E5B98" w:rsidRPr="009E5B98" w:rsidRDefault="009E5B98" w:rsidP="009E5B98">
      <w:pPr>
        <w:pStyle w:val="BODYCOPY"/>
        <w:spacing w:before="2" w:after="2"/>
        <w:rPr>
          <w:i/>
          <w:color w:val="112845" w:themeColor="text2" w:themeShade="BF"/>
        </w:rPr>
      </w:pPr>
      <w:r w:rsidRPr="009E5B98">
        <w:rPr>
          <w:i/>
          <w:color w:val="112845" w:themeColor="text2" w:themeShade="BF"/>
        </w:rPr>
        <w:t>What key project milestones need to be achieved?</w:t>
      </w:r>
    </w:p>
    <w:p w14:paraId="3B3019E2" w14:textId="77777777" w:rsidR="009E5B98" w:rsidRPr="009E5B98" w:rsidRDefault="009E5B98" w:rsidP="009E5B98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>When is the research proposal itself needed by?</w:t>
      </w:r>
    </w:p>
    <w:p w14:paraId="3F5DB8A3" w14:textId="77777777" w:rsidR="005B7DF3" w:rsidRPr="009E5B98" w:rsidRDefault="005B7DF3" w:rsidP="005B7DF3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8" w:name="_Toc367443272"/>
      <w:r w:rsidRPr="009E5B98">
        <w:rPr>
          <w:color w:val="112845" w:themeColor="text2" w:themeShade="BF"/>
        </w:rPr>
        <w:t>Budgets</w:t>
      </w:r>
      <w:bookmarkEnd w:id="8"/>
    </w:p>
    <w:p w14:paraId="09810E46" w14:textId="77777777" w:rsidR="005B7DF3" w:rsidRPr="009E5B98" w:rsidRDefault="005B7DF3" w:rsidP="005B7DF3">
      <w:pPr>
        <w:pStyle w:val="BODYCOPY"/>
        <w:spacing w:before="2" w:after="2"/>
        <w:rPr>
          <w:color w:val="112845" w:themeColor="text2" w:themeShade="BF"/>
        </w:rPr>
      </w:pPr>
    </w:p>
    <w:p w14:paraId="370D4ABA" w14:textId="77777777" w:rsidR="00EA0C91" w:rsidRPr="009E5B98" w:rsidRDefault="009E5B98" w:rsidP="005B7DF3">
      <w:pPr>
        <w:pStyle w:val="BODYCOPY"/>
        <w:spacing w:before="2" w:after="2"/>
        <w:rPr>
          <w:rFonts w:asciiTheme="minorHAnsi" w:hAnsiTheme="minorHAnsi"/>
          <w:i/>
          <w:color w:val="112845" w:themeColor="text2" w:themeShade="BF"/>
        </w:rPr>
      </w:pPr>
      <w:r w:rsidRPr="009E5B98">
        <w:rPr>
          <w:rFonts w:asciiTheme="minorHAnsi" w:hAnsiTheme="minorHAnsi"/>
          <w:i/>
          <w:color w:val="112845" w:themeColor="text2" w:themeShade="BF"/>
        </w:rPr>
        <w:t>Are there any specific budgets that need to be adhered to?</w:t>
      </w:r>
    </w:p>
    <w:p w14:paraId="13F89D5C" w14:textId="77777777" w:rsidR="00EA0C91" w:rsidRDefault="009E5B98" w:rsidP="00EA0C91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  <w:r w:rsidRPr="009E5B98">
        <w:rPr>
          <w:rFonts w:asciiTheme="minorHAnsi" w:hAnsiTheme="minorHAnsi"/>
          <w:i/>
          <w:color w:val="112845" w:themeColor="text2" w:themeShade="BF"/>
          <w:lang w:val="en-GB"/>
        </w:rPr>
        <w:t>Are you in a position to provide participants with a unique incentive for taking part in the research?</w:t>
      </w:r>
    </w:p>
    <w:p w14:paraId="43B99974" w14:textId="77777777" w:rsidR="008A0EBD" w:rsidRDefault="008A0EBD" w:rsidP="00EA0C91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</w:p>
    <w:p w14:paraId="4240D879" w14:textId="77777777" w:rsidR="008A0EBD" w:rsidRPr="008A0EBD" w:rsidRDefault="008A0EBD" w:rsidP="00EA0C91">
      <w:pPr>
        <w:pStyle w:val="BodyText"/>
        <w:rPr>
          <w:rFonts w:asciiTheme="minorHAnsi" w:hAnsiTheme="minorHAnsi"/>
          <w:i/>
          <w:color w:val="112845" w:themeColor="text2" w:themeShade="BF"/>
          <w:lang w:val="en-GB"/>
        </w:rPr>
      </w:pPr>
    </w:p>
    <w:p w14:paraId="4CBD71EC" w14:textId="77777777" w:rsidR="008A0EBD" w:rsidRDefault="008A0EBD" w:rsidP="00EA0C91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9" w:name="_Toc367443273"/>
      <w:r>
        <w:rPr>
          <w:color w:val="112845" w:themeColor="text2" w:themeShade="BF"/>
        </w:rPr>
        <w:t>Debrief</w:t>
      </w:r>
      <w:bookmarkEnd w:id="9"/>
    </w:p>
    <w:p w14:paraId="1AC84E04" w14:textId="77777777" w:rsidR="008A0EBD" w:rsidRDefault="008A0EBD" w:rsidP="008A0EBD">
      <w:pPr>
        <w:rPr>
          <w:i/>
        </w:rPr>
      </w:pPr>
    </w:p>
    <w:p w14:paraId="1165BCC8" w14:textId="77777777" w:rsidR="008A0EBD" w:rsidRPr="008A0EBD" w:rsidRDefault="008A0EBD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What form should the research debrief take?</w:t>
      </w:r>
    </w:p>
    <w:p w14:paraId="07080985" w14:textId="77777777" w:rsidR="008A0EBD" w:rsidRPr="008A0EBD" w:rsidRDefault="008A0EBD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Where will it be held?</w:t>
      </w:r>
    </w:p>
    <w:p w14:paraId="5A61E405" w14:textId="77777777" w:rsidR="008A0EBD" w:rsidRPr="008A0EBD" w:rsidRDefault="008A0EBD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Who is likely to attend?</w:t>
      </w:r>
    </w:p>
    <w:p w14:paraId="78757033" w14:textId="77777777" w:rsidR="008A0EBD" w:rsidRDefault="008A0EBD" w:rsidP="008A0EBD">
      <w:pPr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What key decisions are likely to made within</w:t>
      </w:r>
      <w:r w:rsidR="00A16680">
        <w:rPr>
          <w:i/>
          <w:color w:val="112845" w:themeColor="text2" w:themeShade="BF"/>
        </w:rPr>
        <w:t>,</w:t>
      </w:r>
      <w:r w:rsidRPr="008A0EBD">
        <w:rPr>
          <w:i/>
          <w:color w:val="112845" w:themeColor="text2" w:themeShade="BF"/>
        </w:rPr>
        <w:t xml:space="preserve"> or following the debrief?</w:t>
      </w:r>
    </w:p>
    <w:p w14:paraId="4C5E534E" w14:textId="77777777" w:rsidR="00A16680" w:rsidRPr="008A0EBD" w:rsidRDefault="00A16680" w:rsidP="008A0EBD">
      <w:pPr>
        <w:rPr>
          <w:i/>
          <w:color w:val="112845" w:themeColor="text2" w:themeShade="BF"/>
        </w:rPr>
      </w:pPr>
      <w:r>
        <w:rPr>
          <w:i/>
          <w:color w:val="112845" w:themeColor="text2" w:themeShade="BF"/>
        </w:rPr>
        <w:t>How are the research findings ultimately likely to be used?</w:t>
      </w:r>
    </w:p>
    <w:p w14:paraId="59AEBE10" w14:textId="77777777" w:rsidR="00EA0C91" w:rsidRPr="009E5B98" w:rsidRDefault="00EA0C91" w:rsidP="00EA0C91">
      <w:pPr>
        <w:pStyle w:val="Heading1"/>
        <w:numPr>
          <w:ilvl w:val="0"/>
          <w:numId w:val="3"/>
        </w:numPr>
        <w:rPr>
          <w:color w:val="112845" w:themeColor="text2" w:themeShade="BF"/>
        </w:rPr>
      </w:pPr>
      <w:bookmarkStart w:id="10" w:name="_Toc367443274"/>
      <w:r w:rsidRPr="009E5B98">
        <w:rPr>
          <w:color w:val="112845" w:themeColor="text2" w:themeShade="BF"/>
        </w:rPr>
        <w:t>Contact Details</w:t>
      </w:r>
      <w:bookmarkEnd w:id="10"/>
    </w:p>
    <w:p w14:paraId="1FBE46C7" w14:textId="77777777" w:rsidR="00EA0C91" w:rsidRPr="009E5B98" w:rsidRDefault="00EA0C91" w:rsidP="00EA0C91">
      <w:pPr>
        <w:pStyle w:val="BODYCOPY"/>
        <w:spacing w:before="2" w:after="2"/>
        <w:rPr>
          <w:color w:val="112845" w:themeColor="text2" w:themeShade="BF"/>
        </w:rPr>
      </w:pPr>
    </w:p>
    <w:p w14:paraId="61AE0766" w14:textId="7B20A4EA" w:rsidR="00EA0C91" w:rsidRDefault="008A0EBD" w:rsidP="00EA0C91">
      <w:pPr>
        <w:pStyle w:val="BODYCOPY"/>
        <w:spacing w:before="2" w:after="2"/>
        <w:rPr>
          <w:i/>
          <w:color w:val="112845" w:themeColor="text2" w:themeShade="BF"/>
        </w:rPr>
      </w:pPr>
      <w:r w:rsidRPr="008A0EBD">
        <w:rPr>
          <w:i/>
          <w:color w:val="112845" w:themeColor="text2" w:themeShade="BF"/>
        </w:rPr>
        <w:t>Who is the primary client contact for the research study a</w:t>
      </w:r>
      <w:r w:rsidR="009750FE">
        <w:rPr>
          <w:i/>
          <w:color w:val="112845" w:themeColor="text2" w:themeShade="BF"/>
        </w:rPr>
        <w:t>n</w:t>
      </w:r>
      <w:r w:rsidRPr="008A0EBD">
        <w:rPr>
          <w:i/>
          <w:color w:val="112845" w:themeColor="text2" w:themeShade="BF"/>
        </w:rPr>
        <w:t>d what are their contact details?</w:t>
      </w:r>
    </w:p>
    <w:p w14:paraId="6C5EBC5A" w14:textId="77777777" w:rsidR="00A16680" w:rsidRDefault="00A16680" w:rsidP="00A16680">
      <w:pPr>
        <w:pStyle w:val="BodyText"/>
        <w:rPr>
          <w:lang w:val="en-GB"/>
        </w:rPr>
      </w:pPr>
    </w:p>
    <w:p w14:paraId="096CC2E8" w14:textId="77777777" w:rsidR="00A16680" w:rsidRPr="00A16680" w:rsidRDefault="00A16680" w:rsidP="00A16680">
      <w:pPr>
        <w:pStyle w:val="Heading1"/>
        <w:numPr>
          <w:ilvl w:val="0"/>
          <w:numId w:val="3"/>
        </w:numPr>
        <w:rPr>
          <w:color w:val="112845" w:themeColor="text2" w:themeShade="BF"/>
          <w:lang w:val="en-GB"/>
        </w:rPr>
      </w:pPr>
      <w:bookmarkStart w:id="11" w:name="_Toc367443275"/>
      <w:r w:rsidRPr="00A16680">
        <w:rPr>
          <w:color w:val="112845" w:themeColor="text2" w:themeShade="BF"/>
          <w:lang w:val="en-GB"/>
        </w:rPr>
        <w:t>Appendices</w:t>
      </w:r>
      <w:bookmarkEnd w:id="11"/>
    </w:p>
    <w:p w14:paraId="2C7DFBA6" w14:textId="77777777" w:rsidR="00A16680" w:rsidRPr="00A16680" w:rsidRDefault="00A16680" w:rsidP="00A16680">
      <w:pPr>
        <w:rPr>
          <w:color w:val="112845" w:themeColor="text2" w:themeShade="BF"/>
          <w:lang w:val="en-GB"/>
        </w:rPr>
      </w:pPr>
    </w:p>
    <w:p w14:paraId="782BE013" w14:textId="77777777" w:rsidR="00A16680" w:rsidRPr="00A16680" w:rsidRDefault="00A16680" w:rsidP="00A16680">
      <w:pPr>
        <w:rPr>
          <w:i/>
          <w:color w:val="112845" w:themeColor="text2" w:themeShade="BF"/>
          <w:lang w:val="en-GB"/>
        </w:rPr>
      </w:pPr>
      <w:r w:rsidRPr="00A16680">
        <w:rPr>
          <w:i/>
          <w:color w:val="112845" w:themeColor="text2" w:themeShade="BF"/>
          <w:lang w:val="en-GB"/>
        </w:rPr>
        <w:t>Do attach any past studies or detailed information, rather than incorporate it within the body of the brief itself.</w:t>
      </w:r>
    </w:p>
    <w:p w14:paraId="464031C3" w14:textId="77777777" w:rsidR="00EA0C91" w:rsidRPr="009E5B98" w:rsidRDefault="00EA0C91" w:rsidP="00EA0C91">
      <w:pPr>
        <w:pStyle w:val="BODYCOPY"/>
        <w:spacing w:before="2" w:after="2"/>
        <w:rPr>
          <w:color w:val="112845" w:themeColor="text2" w:themeShade="BF"/>
        </w:rPr>
      </w:pPr>
    </w:p>
    <w:p w14:paraId="27C1DF3B" w14:textId="77777777" w:rsidR="00FE7E56" w:rsidRPr="009E5B98" w:rsidRDefault="00AD4782" w:rsidP="00A16680">
      <w:pPr>
        <w:pStyle w:val="Heading3"/>
      </w:pPr>
      <w:r w:rsidRPr="009E5B98">
        <w:br w:type="page"/>
      </w:r>
    </w:p>
    <w:p w14:paraId="539DA8A8" w14:textId="77777777" w:rsidR="00FE7E56" w:rsidRDefault="00FE7E56" w:rsidP="00FE7E56"/>
    <w:p w14:paraId="625C2725" w14:textId="77777777" w:rsidR="00FE7E56" w:rsidRDefault="00FE7E56" w:rsidP="00FE7E56"/>
    <w:p w14:paraId="0456A8C9" w14:textId="77777777" w:rsidR="00FE7E56" w:rsidRDefault="00FE7E56" w:rsidP="00FE7E56"/>
    <w:p w14:paraId="0B95E18B" w14:textId="77777777" w:rsidR="00FE7E56" w:rsidRDefault="00FE7E56" w:rsidP="00FE7E56"/>
    <w:p w14:paraId="0FFA3FA8" w14:textId="31F1B390" w:rsidR="00FE7E56" w:rsidRDefault="00FE7E56" w:rsidP="00FE7E56"/>
    <w:p w14:paraId="0E68BF50" w14:textId="77777777" w:rsidR="00FE7E56" w:rsidRDefault="00FE7E56" w:rsidP="00FE7E56"/>
    <w:p w14:paraId="63802B24" w14:textId="77777777" w:rsidR="00FE7E56" w:rsidRDefault="00FE7E56" w:rsidP="00FE7E56"/>
    <w:p w14:paraId="4703DE11" w14:textId="6E3285B9" w:rsidR="00FE7E56" w:rsidRPr="00E6328F" w:rsidRDefault="00E6328F" w:rsidP="00FE7E56">
      <w:pPr>
        <w:rPr>
          <w:rFonts w:ascii="Tahoma" w:hAnsi="Tahoma" w:cs="Tahoma"/>
          <w:b/>
          <w:color w:val="17365D" w:themeColor="text1"/>
        </w:rPr>
      </w:pPr>
      <w:r>
        <w:rPr>
          <w:rFonts w:ascii="Tahoma" w:hAnsi="Tahoma" w:cs="Tahoma"/>
          <w:b/>
          <w:color w:val="17365D" w:themeColor="text1"/>
        </w:rPr>
        <w:t>Please do contact us for additional advice on your research brief or project requirements:</w:t>
      </w:r>
    </w:p>
    <w:p w14:paraId="7A6B11C8" w14:textId="77777777" w:rsidR="00FE7E56" w:rsidRPr="00E6328F" w:rsidRDefault="00FE7E56" w:rsidP="00FE7E56">
      <w:pPr>
        <w:rPr>
          <w:rFonts w:ascii="Tahoma" w:hAnsi="Tahoma" w:cs="Tahoma"/>
          <w:color w:val="17365D" w:themeColor="text1"/>
          <w:lang w:val="en-GB"/>
        </w:rPr>
      </w:pPr>
    </w:p>
    <w:p w14:paraId="78961D2A" w14:textId="1F19749C" w:rsidR="00FE7E56" w:rsidRPr="00E6328F" w:rsidRDefault="00E6328F" w:rsidP="00FE7E56">
      <w:pPr>
        <w:rPr>
          <w:rFonts w:ascii="Tahoma" w:hAnsi="Tahoma" w:cs="Tahoma"/>
          <w:color w:val="17365D" w:themeColor="text1"/>
          <w:lang w:val="en-GB"/>
        </w:rPr>
      </w:pPr>
      <w:r>
        <w:rPr>
          <w:color w:val="17365D" w:themeColor="text1"/>
        </w:rPr>
        <w:t xml:space="preserve">e. </w:t>
      </w:r>
      <w:r>
        <w:rPr>
          <w:color w:val="17365D" w:themeColor="text1"/>
        </w:rPr>
        <w:tab/>
      </w:r>
      <w:hyperlink r:id="rId9" w:history="1">
        <w:r w:rsidRPr="006A5000">
          <w:rPr>
            <w:rStyle w:val="Hyperlink"/>
            <w:rFonts w:ascii="Tahoma" w:hAnsi="Tahoma" w:cs="Tahoma"/>
            <w:lang w:val="en-GB"/>
          </w:rPr>
          <w:t>d</w:t>
        </w:r>
      </w:hyperlink>
      <w:hyperlink r:id="rId10" w:history="1">
        <w:r w:rsidR="00AD4782" w:rsidRPr="00E6328F">
          <w:rPr>
            <w:rStyle w:val="Hyperlink"/>
            <w:rFonts w:ascii="Tahoma" w:hAnsi="Tahoma" w:cs="Tahoma"/>
            <w:color w:val="17365D" w:themeColor="text1"/>
            <w:lang w:val="en-GB"/>
          </w:rPr>
          <w:t>avid.jones@habit5.co.uk</w:t>
        </w:r>
      </w:hyperlink>
    </w:p>
    <w:p w14:paraId="31E9C9AC" w14:textId="2910D7CE" w:rsidR="00FE7E56" w:rsidRPr="00E6328F" w:rsidRDefault="00AD4782" w:rsidP="00FE7E56">
      <w:pPr>
        <w:rPr>
          <w:rFonts w:ascii="Tahoma" w:hAnsi="Tahoma" w:cs="Tahoma"/>
          <w:color w:val="17365D" w:themeColor="text1"/>
          <w:lang w:val="en-GB"/>
        </w:rPr>
      </w:pPr>
      <w:r w:rsidRPr="00E6328F">
        <w:rPr>
          <w:rFonts w:ascii="Tahoma" w:hAnsi="Tahoma" w:cs="Tahoma"/>
          <w:color w:val="17365D" w:themeColor="text1"/>
          <w:lang w:val="en-GB"/>
        </w:rPr>
        <w:t>t.</w:t>
      </w:r>
      <w:r w:rsidR="00EA0C91" w:rsidRPr="00E6328F">
        <w:rPr>
          <w:rFonts w:ascii="Tahoma" w:hAnsi="Tahoma" w:cs="Tahoma"/>
          <w:color w:val="17365D" w:themeColor="text1"/>
          <w:lang w:val="en-GB"/>
        </w:rPr>
        <w:t xml:space="preserve">  </w:t>
      </w:r>
      <w:r w:rsidR="00E6328F">
        <w:rPr>
          <w:rFonts w:ascii="Tahoma" w:hAnsi="Tahoma" w:cs="Tahoma"/>
          <w:color w:val="17365D" w:themeColor="text1"/>
          <w:lang w:val="en-GB"/>
        </w:rPr>
        <w:tab/>
      </w:r>
      <w:r w:rsidR="004F221E" w:rsidRPr="00E6328F">
        <w:rPr>
          <w:rFonts w:ascii="Tahoma" w:hAnsi="Tahoma" w:cs="Tahoma"/>
          <w:color w:val="17365D" w:themeColor="text1"/>
          <w:lang w:val="en-GB"/>
        </w:rPr>
        <w:t>+44 (</w:t>
      </w:r>
      <w:r w:rsidR="00EA0C91" w:rsidRPr="00E6328F">
        <w:rPr>
          <w:rFonts w:ascii="Tahoma" w:hAnsi="Tahoma" w:cs="Tahoma"/>
          <w:color w:val="17365D" w:themeColor="text1"/>
          <w:lang w:val="en-GB"/>
        </w:rPr>
        <w:t>0</w:t>
      </w:r>
      <w:r w:rsidR="004F221E" w:rsidRPr="00E6328F">
        <w:rPr>
          <w:rFonts w:ascii="Tahoma" w:hAnsi="Tahoma" w:cs="Tahoma"/>
          <w:color w:val="17365D" w:themeColor="text1"/>
          <w:lang w:val="en-GB"/>
        </w:rPr>
        <w:t>)</w:t>
      </w:r>
      <w:r w:rsidR="00EA0C91" w:rsidRPr="00E6328F">
        <w:rPr>
          <w:rFonts w:ascii="Tahoma" w:hAnsi="Tahoma" w:cs="Tahoma"/>
          <w:color w:val="17365D" w:themeColor="text1"/>
          <w:lang w:val="en-GB"/>
        </w:rPr>
        <w:t>1522 519388</w:t>
      </w:r>
    </w:p>
    <w:p w14:paraId="70EA973C" w14:textId="0633B6E8" w:rsidR="00FE7E56" w:rsidRPr="00E6328F" w:rsidRDefault="00AD4782" w:rsidP="00FE7E56">
      <w:pPr>
        <w:rPr>
          <w:rFonts w:ascii="Tahoma" w:hAnsi="Tahoma" w:cs="Tahoma"/>
          <w:color w:val="17365D" w:themeColor="text1"/>
          <w:lang w:val="en-GB"/>
        </w:rPr>
      </w:pPr>
      <w:r w:rsidRPr="00E6328F">
        <w:rPr>
          <w:rFonts w:ascii="Tahoma" w:hAnsi="Tahoma" w:cs="Tahoma"/>
          <w:color w:val="17365D" w:themeColor="text1"/>
          <w:lang w:val="en-GB"/>
        </w:rPr>
        <w:t>m.</w:t>
      </w:r>
      <w:r w:rsidR="00E6328F">
        <w:rPr>
          <w:rFonts w:ascii="Tahoma" w:hAnsi="Tahoma" w:cs="Tahoma"/>
          <w:color w:val="17365D" w:themeColor="text1"/>
          <w:lang w:val="en-GB"/>
        </w:rPr>
        <w:tab/>
      </w:r>
      <w:r w:rsidRPr="00E6328F">
        <w:rPr>
          <w:rFonts w:ascii="Tahoma" w:hAnsi="Tahoma" w:cs="Tahoma"/>
          <w:color w:val="17365D" w:themeColor="text1"/>
          <w:lang w:val="en-GB"/>
        </w:rPr>
        <w:t xml:space="preserve"> </w:t>
      </w:r>
      <w:r w:rsidR="004F221E" w:rsidRPr="00E6328F">
        <w:rPr>
          <w:rFonts w:ascii="Tahoma" w:hAnsi="Tahoma" w:cs="Tahoma"/>
          <w:color w:val="17365D" w:themeColor="text1"/>
          <w:lang w:val="en-GB"/>
        </w:rPr>
        <w:t>+44 (</w:t>
      </w:r>
      <w:r w:rsidRPr="00E6328F">
        <w:rPr>
          <w:rFonts w:ascii="Tahoma" w:hAnsi="Tahoma" w:cs="Tahoma"/>
          <w:color w:val="17365D" w:themeColor="text1"/>
          <w:lang w:val="en-GB"/>
        </w:rPr>
        <w:t>0</w:t>
      </w:r>
      <w:r w:rsidR="004F221E" w:rsidRPr="00E6328F">
        <w:rPr>
          <w:rFonts w:ascii="Tahoma" w:hAnsi="Tahoma" w:cs="Tahoma"/>
          <w:color w:val="17365D" w:themeColor="text1"/>
          <w:lang w:val="en-GB"/>
        </w:rPr>
        <w:t>)</w:t>
      </w:r>
      <w:r w:rsidRPr="00E6328F">
        <w:rPr>
          <w:rFonts w:ascii="Tahoma" w:hAnsi="Tahoma" w:cs="Tahoma"/>
          <w:color w:val="17365D" w:themeColor="text1"/>
          <w:lang w:val="en-GB"/>
        </w:rPr>
        <w:t>7702 596260</w:t>
      </w:r>
    </w:p>
    <w:p w14:paraId="72B8CB22" w14:textId="69119C94" w:rsidR="00FE7E56" w:rsidRPr="00E6328F" w:rsidRDefault="00AD4782" w:rsidP="00FE7E56">
      <w:pPr>
        <w:rPr>
          <w:rFonts w:ascii="Tahoma" w:hAnsi="Tahoma" w:cs="Tahoma"/>
          <w:color w:val="17365D" w:themeColor="text1"/>
          <w:lang w:val="en-GB"/>
        </w:rPr>
      </w:pPr>
      <w:r w:rsidRPr="00E6328F">
        <w:rPr>
          <w:rFonts w:ascii="Tahoma" w:hAnsi="Tahoma" w:cs="Tahoma"/>
          <w:color w:val="17365D" w:themeColor="text1"/>
          <w:lang w:val="en-GB"/>
        </w:rPr>
        <w:t xml:space="preserve">w. </w:t>
      </w:r>
      <w:r w:rsidR="00E6328F">
        <w:rPr>
          <w:rFonts w:ascii="Tahoma" w:hAnsi="Tahoma" w:cs="Tahoma"/>
          <w:color w:val="17365D" w:themeColor="text1"/>
          <w:lang w:val="en-GB"/>
        </w:rPr>
        <w:tab/>
      </w:r>
      <w:hyperlink r:id="rId11" w:history="1">
        <w:r w:rsidR="00E6328F" w:rsidRPr="006A5000">
          <w:rPr>
            <w:rStyle w:val="Hyperlink"/>
            <w:rFonts w:ascii="Tahoma" w:hAnsi="Tahoma" w:cs="Tahoma"/>
            <w:lang w:val="en-GB"/>
          </w:rPr>
          <w:t>www.habit5.co.uk</w:t>
        </w:r>
      </w:hyperlink>
    </w:p>
    <w:p w14:paraId="3655DEBF" w14:textId="77777777" w:rsidR="00FE7E56" w:rsidRPr="00E6328F" w:rsidRDefault="00FE7E56" w:rsidP="00FE7E56">
      <w:pPr>
        <w:rPr>
          <w:rFonts w:ascii="Tahoma" w:hAnsi="Tahoma" w:cs="Tahoma"/>
          <w:color w:val="17365D" w:themeColor="text1"/>
          <w:lang w:val="en-GB"/>
        </w:rPr>
      </w:pPr>
    </w:p>
    <w:p w14:paraId="174F27EC" w14:textId="77777777" w:rsidR="00FE7E56" w:rsidRPr="00E6328F" w:rsidRDefault="00FE7E56" w:rsidP="00FE7E56">
      <w:pPr>
        <w:rPr>
          <w:rFonts w:ascii="Tahoma" w:hAnsi="Tahoma" w:cs="Tahoma"/>
          <w:color w:val="17365D" w:themeColor="text1"/>
          <w:lang w:val="en-GB"/>
        </w:rPr>
      </w:pPr>
    </w:p>
    <w:p w14:paraId="52BB36BD" w14:textId="717B9B87" w:rsidR="00FE7E56" w:rsidRPr="00E6328F" w:rsidRDefault="00EA0C91" w:rsidP="00FE7E56">
      <w:pPr>
        <w:rPr>
          <w:rFonts w:ascii="Tahoma" w:hAnsi="Tahoma" w:cs="Tahoma"/>
          <w:color w:val="17365D" w:themeColor="text1"/>
          <w:lang w:val="en-GB"/>
        </w:rPr>
      </w:pPr>
      <w:r w:rsidRPr="00E6328F">
        <w:rPr>
          <w:rFonts w:ascii="Tahoma" w:hAnsi="Tahoma" w:cs="Tahoma"/>
          <w:color w:val="17365D" w:themeColor="text1"/>
          <w:lang w:val="en-GB"/>
        </w:rPr>
        <w:t xml:space="preserve">Habit5 </w:t>
      </w:r>
      <w:r w:rsidR="004F221E" w:rsidRPr="00E6328F">
        <w:rPr>
          <w:rFonts w:ascii="Tahoma" w:hAnsi="Tahoma" w:cs="Tahoma"/>
          <w:color w:val="17365D" w:themeColor="text1"/>
          <w:lang w:val="en-GB"/>
        </w:rPr>
        <w:br/>
        <w:t>Unit E29</w:t>
      </w:r>
      <w:r w:rsidR="004F221E" w:rsidRPr="00E6328F">
        <w:rPr>
          <w:rFonts w:ascii="Tahoma" w:hAnsi="Tahoma" w:cs="Tahoma"/>
          <w:color w:val="17365D" w:themeColor="text1"/>
          <w:lang w:val="en-GB"/>
        </w:rPr>
        <w:br/>
      </w:r>
      <w:r w:rsidR="009750FE" w:rsidRPr="00E6328F">
        <w:rPr>
          <w:rFonts w:ascii="Tahoma" w:hAnsi="Tahoma" w:cs="Tahoma"/>
          <w:color w:val="17365D" w:themeColor="text1"/>
          <w:lang w:val="en-GB"/>
        </w:rPr>
        <w:t>Enterprise Building</w:t>
      </w:r>
      <w:r w:rsidR="004F221E" w:rsidRPr="00E6328F">
        <w:rPr>
          <w:rFonts w:ascii="Tahoma" w:hAnsi="Tahoma" w:cs="Tahoma"/>
          <w:color w:val="17365D" w:themeColor="text1"/>
          <w:lang w:val="en-GB"/>
        </w:rPr>
        <w:br/>
        <w:t>Rope Walk</w:t>
      </w:r>
      <w:r w:rsidR="004F221E" w:rsidRPr="00E6328F">
        <w:rPr>
          <w:rFonts w:ascii="Tahoma" w:hAnsi="Tahoma" w:cs="Tahoma"/>
          <w:color w:val="17365D" w:themeColor="text1"/>
          <w:lang w:val="en-GB"/>
        </w:rPr>
        <w:br/>
        <w:t>Lincoln</w:t>
      </w:r>
      <w:r w:rsidR="004F221E" w:rsidRPr="00E6328F">
        <w:rPr>
          <w:rFonts w:ascii="Tahoma" w:hAnsi="Tahoma" w:cs="Tahoma"/>
          <w:color w:val="17365D" w:themeColor="text1"/>
          <w:lang w:val="en-GB"/>
        </w:rPr>
        <w:br/>
        <w:t>LN6 7DQ</w:t>
      </w:r>
    </w:p>
    <w:p w14:paraId="732FDEBA" w14:textId="4695ED23" w:rsidR="005B65B1" w:rsidRDefault="005B65B1" w:rsidP="00FE7E56">
      <w:pPr>
        <w:rPr>
          <w:noProof/>
          <w:lang w:val="en-GB" w:eastAsia="en-GB"/>
        </w:rPr>
      </w:pPr>
    </w:p>
    <w:p w14:paraId="00B741D1" w14:textId="44322AE0" w:rsidR="00E6328F" w:rsidRDefault="00E6328F" w:rsidP="00FE7E56">
      <w:pPr>
        <w:rPr>
          <w:noProof/>
          <w:lang w:val="en-GB" w:eastAsia="en-GB"/>
        </w:rPr>
      </w:pPr>
    </w:p>
    <w:p w14:paraId="53A3B0E2" w14:textId="42BC6CB3" w:rsidR="00E6328F" w:rsidRDefault="00E6328F" w:rsidP="00FE7E56">
      <w:r>
        <w:rPr>
          <w:noProof/>
        </w:rPr>
        <w:drawing>
          <wp:inline distT="0" distB="0" distL="0" distR="0" wp14:anchorId="51A2EF9C" wp14:editId="01545506">
            <wp:extent cx="4178515" cy="2997354"/>
            <wp:effectExtent l="0" t="0" r="0" b="0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515" cy="29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28F" w:rsidSect="0041121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8" w:right="2954" w:bottom="1440" w:left="1278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906FF" w14:textId="77777777" w:rsidR="003027B3" w:rsidRDefault="003027B3">
      <w:r>
        <w:separator/>
      </w:r>
    </w:p>
  </w:endnote>
  <w:endnote w:type="continuationSeparator" w:id="0">
    <w:p w14:paraId="78C90899" w14:textId="77777777" w:rsidR="003027B3" w:rsidRDefault="00302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B94BD" w14:textId="77777777" w:rsidR="00E04D44" w:rsidRDefault="00E04D44" w:rsidP="005B65B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5602B6" w14:textId="77777777" w:rsidR="00E04D44" w:rsidRDefault="00E04D44" w:rsidP="005B65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364CE" w14:textId="77777777" w:rsidR="00E04D44" w:rsidRPr="002217CF" w:rsidRDefault="00E04D44" w:rsidP="00FE7E56">
    <w:pPr>
      <w:pStyle w:val="Footer"/>
      <w:framePr w:w="2879" w:h="1078" w:hRule="exact" w:wrap="around" w:vAnchor="text" w:hAnchor="page" w:x="1279" w:y="-129"/>
      <w:rPr>
        <w:rStyle w:val="PageNumber"/>
        <w:rFonts w:asciiTheme="majorHAnsi" w:hAnsiTheme="majorHAnsi"/>
      </w:rPr>
    </w:pPr>
    <w:r w:rsidRPr="003C4FCC">
      <w:rPr>
        <w:rStyle w:val="PageNumber"/>
        <w:rFonts w:asciiTheme="majorHAnsi" w:hAnsiTheme="majorHAnsi"/>
        <w:noProof/>
        <w:lang w:val="en-GB" w:eastAsia="en-GB"/>
      </w:rPr>
      <w:drawing>
        <wp:inline distT="0" distB="0" distL="0" distR="0" wp14:anchorId="48E9EBE7" wp14:editId="510BE5D1">
          <wp:extent cx="1344930" cy="234328"/>
          <wp:effectExtent l="25400" t="0" r="1270" b="0"/>
          <wp:docPr id="28" name="Picture 0" descr="OUTSTANDING-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-UN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930" cy="234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7E37BA" w14:textId="77777777" w:rsidR="009750FE" w:rsidRDefault="004F221E" w:rsidP="00FE7E56">
    <w:pPr>
      <w:pStyle w:val="Footer"/>
      <w:tabs>
        <w:tab w:val="clear" w:pos="8640"/>
        <w:tab w:val="right" w:pos="9940"/>
      </w:tabs>
      <w:ind w:right="360"/>
      <w:jc w:val="right"/>
      <w:rPr>
        <w:rFonts w:asciiTheme="majorHAnsi" w:hAnsiTheme="majorHAnsi"/>
        <w:sz w:val="18"/>
      </w:rPr>
    </w:pPr>
    <w:r>
      <w:rPr>
        <w:rFonts w:asciiTheme="majorHAnsi" w:hAnsiTheme="majorHAnsi"/>
        <w:sz w:val="18"/>
      </w:rPr>
      <w:t xml:space="preserve">      </w:t>
    </w:r>
    <w:r>
      <w:rPr>
        <w:rFonts w:asciiTheme="majorHAnsi" w:hAnsiTheme="majorHAnsi"/>
        <w:sz w:val="18"/>
      </w:rPr>
      <w:tab/>
    </w:r>
    <w:r>
      <w:rPr>
        <w:rFonts w:asciiTheme="majorHAnsi" w:hAnsiTheme="majorHAnsi"/>
        <w:sz w:val="18"/>
      </w:rPr>
      <w:tab/>
      <w:t xml:space="preserve">   </w:t>
    </w:r>
  </w:p>
  <w:p w14:paraId="3AAF0F5F" w14:textId="04D0A404" w:rsidR="00E04D44" w:rsidRPr="004F221E" w:rsidRDefault="004F221E" w:rsidP="00FE7E56">
    <w:pPr>
      <w:pStyle w:val="Footer"/>
      <w:tabs>
        <w:tab w:val="clear" w:pos="8640"/>
        <w:tab w:val="right" w:pos="9940"/>
      </w:tabs>
      <w:ind w:right="360"/>
      <w:jc w:val="right"/>
      <w:rPr>
        <w:rFonts w:ascii="Tahoma" w:hAnsi="Tahoma" w:cs="Tahoma"/>
        <w:sz w:val="18"/>
      </w:rPr>
    </w:pPr>
    <w:r w:rsidRPr="004F221E">
      <w:rPr>
        <w:rFonts w:ascii="Tahoma" w:hAnsi="Tahoma" w:cs="Tahoma"/>
        <w:sz w:val="18"/>
      </w:rPr>
      <w:t>©</w:t>
    </w:r>
    <w:r w:rsidR="009750FE">
      <w:rPr>
        <w:rFonts w:ascii="Tahoma" w:hAnsi="Tahoma" w:cs="Tahoma"/>
        <w:sz w:val="18"/>
      </w:rPr>
      <w:t xml:space="preserve"> </w:t>
    </w:r>
    <w:r w:rsidRPr="004F221E">
      <w:rPr>
        <w:rFonts w:ascii="Tahoma" w:hAnsi="Tahoma" w:cs="Tahoma"/>
        <w:sz w:val="18"/>
      </w:rPr>
      <w:t>Habit5 20</w:t>
    </w:r>
    <w:r w:rsidR="009750FE">
      <w:rPr>
        <w:rFonts w:ascii="Tahoma" w:hAnsi="Tahoma" w:cs="Tahoma"/>
        <w:sz w:val="18"/>
      </w:rPr>
      <w:t>22</w:t>
    </w:r>
    <w:r>
      <w:rPr>
        <w:rFonts w:ascii="Tahoma" w:hAnsi="Tahoma" w:cs="Tahoma"/>
        <w:sz w:val="18"/>
      </w:rPr>
      <w:t xml:space="preserve"> | </w:t>
    </w:r>
    <w:r w:rsidR="009750FE">
      <w:rPr>
        <w:rFonts w:ascii="Tahoma" w:hAnsi="Tahoma" w:cs="Tahoma"/>
        <w:sz w:val="18"/>
      </w:rPr>
      <w:t xml:space="preserve">B2B </w:t>
    </w:r>
    <w:r w:rsidR="00E04D44" w:rsidRPr="004F221E">
      <w:rPr>
        <w:rStyle w:val="PageNumber"/>
        <w:rFonts w:ascii="Tahoma" w:hAnsi="Tahoma" w:cs="Tahoma"/>
        <w:sz w:val="18"/>
      </w:rPr>
      <w:t>V</w:t>
    </w:r>
    <w:r w:rsidRPr="004F221E">
      <w:rPr>
        <w:rStyle w:val="PageNumber"/>
        <w:rFonts w:ascii="Tahoma" w:hAnsi="Tahoma" w:cs="Tahoma"/>
        <w:sz w:val="18"/>
      </w:rPr>
      <w:t>2</w:t>
    </w:r>
    <w:r w:rsidR="00E04D44" w:rsidRPr="004F221E">
      <w:rPr>
        <w:rStyle w:val="PageNumber"/>
        <w:rFonts w:ascii="Tahoma" w:hAnsi="Tahoma" w:cs="Tahoma"/>
        <w:sz w:val="18"/>
      </w:rPr>
      <w:t>.0</w:t>
    </w:r>
    <w:r>
      <w:rPr>
        <w:rStyle w:val="PageNumber"/>
        <w:rFonts w:ascii="Tahoma" w:hAnsi="Tahoma" w:cs="Tahoma"/>
        <w:sz w:val="18"/>
      </w:rPr>
      <w:t xml:space="preserve"> | </w:t>
    </w:r>
    <w:r w:rsidR="00E04D44" w:rsidRPr="004F221E">
      <w:rPr>
        <w:rStyle w:val="PageNumber"/>
        <w:rFonts w:ascii="Tahoma" w:hAnsi="Tahoma" w:cs="Tahoma"/>
        <w:sz w:val="18"/>
      </w:rPr>
      <w:t>0</w:t>
    </w:r>
    <w:r w:rsidR="00E04D44" w:rsidRPr="004F221E">
      <w:rPr>
        <w:rStyle w:val="PageNumber"/>
        <w:rFonts w:ascii="Tahoma" w:hAnsi="Tahoma" w:cs="Tahoma"/>
        <w:sz w:val="18"/>
      </w:rPr>
      <w:fldChar w:fldCharType="begin"/>
    </w:r>
    <w:r w:rsidR="00E04D44" w:rsidRPr="004F221E">
      <w:rPr>
        <w:rStyle w:val="PageNumber"/>
        <w:rFonts w:ascii="Tahoma" w:hAnsi="Tahoma" w:cs="Tahoma"/>
        <w:sz w:val="18"/>
      </w:rPr>
      <w:instrText xml:space="preserve">PAGE  </w:instrText>
    </w:r>
    <w:r w:rsidR="00E04D44" w:rsidRPr="004F221E">
      <w:rPr>
        <w:rStyle w:val="PageNumber"/>
        <w:rFonts w:ascii="Tahoma" w:hAnsi="Tahoma" w:cs="Tahoma"/>
        <w:sz w:val="18"/>
      </w:rPr>
      <w:fldChar w:fldCharType="separate"/>
    </w:r>
    <w:r w:rsidR="00411219">
      <w:rPr>
        <w:rStyle w:val="PageNumber"/>
        <w:rFonts w:ascii="Tahoma" w:hAnsi="Tahoma" w:cs="Tahoma"/>
        <w:noProof/>
        <w:sz w:val="18"/>
      </w:rPr>
      <w:t>4</w:t>
    </w:r>
    <w:r w:rsidR="00E04D44" w:rsidRPr="004F221E">
      <w:rPr>
        <w:rStyle w:val="PageNumber"/>
        <w:rFonts w:ascii="Tahoma" w:hAnsi="Tahoma" w:cs="Tahoma"/>
        <w:sz w:val="18"/>
      </w:rPr>
      <w:fldChar w:fldCharType="end"/>
    </w:r>
    <w:r w:rsidR="00E04D44" w:rsidRPr="004F221E">
      <w:rPr>
        <w:rStyle w:val="PageNumber"/>
        <w:rFonts w:ascii="Tahoma" w:hAnsi="Tahoma" w:cs="Tahoma"/>
        <w:sz w:val="18"/>
      </w:rPr>
      <w:t xml:space="preserve">  </w:t>
    </w:r>
    <w:r w:rsidR="00E04D44" w:rsidRPr="004F221E">
      <w:rPr>
        <w:rFonts w:ascii="Tahoma" w:hAnsi="Tahoma" w:cs="Tahoma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1DC4" w14:textId="77777777" w:rsidR="00E04D44" w:rsidRDefault="00E04D44">
    <w:pPr>
      <w:pStyle w:val="Footer"/>
    </w:pPr>
    <w:r w:rsidRPr="005B65B1">
      <w:rPr>
        <w:noProof/>
        <w:lang w:val="en-GB" w:eastAsia="en-GB"/>
      </w:rPr>
      <w:drawing>
        <wp:inline distT="0" distB="0" distL="0" distR="0" wp14:anchorId="507C6827" wp14:editId="4FB48938">
          <wp:extent cx="1344930" cy="234328"/>
          <wp:effectExtent l="25400" t="0" r="1270" b="0"/>
          <wp:docPr id="9" name="Picture 0" descr="OUTSTANDING-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-UN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930" cy="234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9FC97" w14:textId="77777777" w:rsidR="003027B3" w:rsidRDefault="003027B3">
      <w:r>
        <w:separator/>
      </w:r>
    </w:p>
  </w:footnote>
  <w:footnote w:type="continuationSeparator" w:id="0">
    <w:p w14:paraId="52737037" w14:textId="77777777" w:rsidR="003027B3" w:rsidRDefault="00302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116F1" w14:textId="77777777" w:rsidR="009750FE" w:rsidRDefault="009750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457C9" w14:textId="77777777" w:rsidR="00E04D44" w:rsidRDefault="00E04D44">
    <w:pPr>
      <w:pStyle w:val="Header"/>
    </w:pPr>
    <w:r w:rsidRPr="005B65B1">
      <w:rPr>
        <w:noProof/>
        <w:lang w:val="en-GB" w:eastAsia="en-GB"/>
      </w:rPr>
      <w:drawing>
        <wp:inline distT="0" distB="0" distL="0" distR="0" wp14:anchorId="77B125CB" wp14:editId="6203DAB3">
          <wp:extent cx="1068429" cy="311785"/>
          <wp:effectExtent l="25400" t="0" r="0" b="0"/>
          <wp:docPr id="7" name="Picture 1" descr="HABIT5-LOG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BIT5-LOGO-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6539" cy="31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188A32" w14:textId="77777777" w:rsidR="00E04D44" w:rsidRDefault="00E04D44">
    <w:pPr>
      <w:pStyle w:val="Header"/>
    </w:pPr>
  </w:p>
  <w:p w14:paraId="0A7A6148" w14:textId="59500FBD" w:rsidR="00E04D44" w:rsidRPr="00411219" w:rsidRDefault="00E04D44">
    <w:pPr>
      <w:pStyle w:val="Header"/>
      <w:rPr>
        <w:rFonts w:ascii="Tahoma" w:hAnsi="Tahoma" w:cs="Tahoma"/>
      </w:rPr>
    </w:pPr>
    <w:r w:rsidRPr="00411219">
      <w:rPr>
        <w:rFonts w:ascii="Tahoma" w:hAnsi="Tahoma" w:cs="Tahoma"/>
        <w:bCs/>
        <w:color w:val="808080" w:themeColor="background1" w:themeShade="80"/>
      </w:rPr>
      <w:t>Market Research Brief</w:t>
    </w:r>
    <w:r w:rsidRPr="00411219">
      <w:rPr>
        <w:rFonts w:ascii="Tahoma" w:hAnsi="Tahoma" w:cs="Tahoma"/>
        <w:bCs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4CE05" w14:textId="77777777" w:rsidR="009750FE" w:rsidRDefault="009750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65A34"/>
    <w:multiLevelType w:val="hybridMultilevel"/>
    <w:tmpl w:val="96E43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77AFF"/>
    <w:multiLevelType w:val="hybridMultilevel"/>
    <w:tmpl w:val="C7CEB120"/>
    <w:lvl w:ilvl="0" w:tplc="93C09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FEF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A9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4B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1A7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29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66F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B4E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CF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00405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2240EF"/>
    <w:multiLevelType w:val="hybridMultilevel"/>
    <w:tmpl w:val="99EA3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7406A"/>
    <w:multiLevelType w:val="hybridMultilevel"/>
    <w:tmpl w:val="C46A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A0BC7"/>
    <w:multiLevelType w:val="hybridMultilevel"/>
    <w:tmpl w:val="19482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32DB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ECB1631"/>
    <w:multiLevelType w:val="hybridMultilevel"/>
    <w:tmpl w:val="2D267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00E59"/>
    <w:multiLevelType w:val="hybridMultilevel"/>
    <w:tmpl w:val="29029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24E10"/>
    <w:multiLevelType w:val="hybridMultilevel"/>
    <w:tmpl w:val="DD00F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944E2"/>
    <w:multiLevelType w:val="hybridMultilevel"/>
    <w:tmpl w:val="9BCC7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F25F5"/>
    <w:multiLevelType w:val="hybridMultilevel"/>
    <w:tmpl w:val="814CD4CC"/>
    <w:lvl w:ilvl="0" w:tplc="23C81446">
      <w:start w:val="1"/>
      <w:numFmt w:val="decimalZero"/>
      <w:pStyle w:val="contentslevel1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3EC42EC4"/>
    <w:multiLevelType w:val="hybridMultilevel"/>
    <w:tmpl w:val="0D2ED8B8"/>
    <w:lvl w:ilvl="0" w:tplc="ED6011D6">
      <w:start w:val="1"/>
      <w:numFmt w:val="bullet"/>
      <w:pStyle w:val="contentslevel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6AD2347"/>
    <w:multiLevelType w:val="hybridMultilevel"/>
    <w:tmpl w:val="0EA2DAFE"/>
    <w:lvl w:ilvl="0" w:tplc="D7825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C0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6C5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505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A7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247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62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AA0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42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CA0E98"/>
    <w:multiLevelType w:val="hybridMultilevel"/>
    <w:tmpl w:val="9E4EC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07CA2"/>
    <w:multiLevelType w:val="hybridMultilevel"/>
    <w:tmpl w:val="67849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E4E3B"/>
    <w:multiLevelType w:val="hybridMultilevel"/>
    <w:tmpl w:val="A322FE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C1196E"/>
    <w:multiLevelType w:val="hybridMultilevel"/>
    <w:tmpl w:val="F368A19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F61C0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7350DB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B9842A0"/>
    <w:multiLevelType w:val="hybridMultilevel"/>
    <w:tmpl w:val="7FA2F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7193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96902732">
    <w:abstractNumId w:val="11"/>
  </w:num>
  <w:num w:numId="2" w16cid:durableId="1675721560">
    <w:abstractNumId w:val="12"/>
  </w:num>
  <w:num w:numId="3" w16cid:durableId="1445811729">
    <w:abstractNumId w:val="19"/>
  </w:num>
  <w:num w:numId="4" w16cid:durableId="1581862450">
    <w:abstractNumId w:val="9"/>
  </w:num>
  <w:num w:numId="5" w16cid:durableId="469635723">
    <w:abstractNumId w:val="10"/>
  </w:num>
  <w:num w:numId="6" w16cid:durableId="510610157">
    <w:abstractNumId w:val="5"/>
  </w:num>
  <w:num w:numId="7" w16cid:durableId="749544808">
    <w:abstractNumId w:val="3"/>
  </w:num>
  <w:num w:numId="8" w16cid:durableId="1754547290">
    <w:abstractNumId w:val="7"/>
  </w:num>
  <w:num w:numId="9" w16cid:durableId="898981467">
    <w:abstractNumId w:val="14"/>
  </w:num>
  <w:num w:numId="10" w16cid:durableId="1599487963">
    <w:abstractNumId w:val="8"/>
  </w:num>
  <w:num w:numId="11" w16cid:durableId="59644803">
    <w:abstractNumId w:val="20"/>
  </w:num>
  <w:num w:numId="12" w16cid:durableId="359816633">
    <w:abstractNumId w:val="0"/>
  </w:num>
  <w:num w:numId="13" w16cid:durableId="1212383160">
    <w:abstractNumId w:val="13"/>
  </w:num>
  <w:num w:numId="14" w16cid:durableId="1234663457">
    <w:abstractNumId w:val="1"/>
  </w:num>
  <w:num w:numId="15" w16cid:durableId="1854610295">
    <w:abstractNumId w:val="15"/>
  </w:num>
  <w:num w:numId="16" w16cid:durableId="885802212">
    <w:abstractNumId w:val="16"/>
  </w:num>
  <w:num w:numId="17" w16cid:durableId="921723976">
    <w:abstractNumId w:val="17"/>
  </w:num>
  <w:num w:numId="18" w16cid:durableId="543909224">
    <w:abstractNumId w:val="18"/>
  </w:num>
  <w:num w:numId="19" w16cid:durableId="70204309">
    <w:abstractNumId w:val="21"/>
  </w:num>
  <w:num w:numId="20" w16cid:durableId="222765499">
    <w:abstractNumId w:val="6"/>
  </w:num>
  <w:num w:numId="21" w16cid:durableId="363287500">
    <w:abstractNumId w:val="2"/>
  </w:num>
  <w:num w:numId="22" w16cid:durableId="16820014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ru v:ext="edit" colors="#bb10a1,#10838b,#14264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21E"/>
    <w:rsid w:val="00003DEC"/>
    <w:rsid w:val="00011D28"/>
    <w:rsid w:val="00020986"/>
    <w:rsid w:val="00023584"/>
    <w:rsid w:val="0002600D"/>
    <w:rsid w:val="0004070D"/>
    <w:rsid w:val="000454C4"/>
    <w:rsid w:val="00055419"/>
    <w:rsid w:val="00064677"/>
    <w:rsid w:val="00073D0F"/>
    <w:rsid w:val="000767CE"/>
    <w:rsid w:val="00077121"/>
    <w:rsid w:val="0009438D"/>
    <w:rsid w:val="000A0FB3"/>
    <w:rsid w:val="000B2417"/>
    <w:rsid w:val="000B4500"/>
    <w:rsid w:val="000C1E2B"/>
    <w:rsid w:val="000C41D1"/>
    <w:rsid w:val="000C427A"/>
    <w:rsid w:val="000D416F"/>
    <w:rsid w:val="000D72C7"/>
    <w:rsid w:val="000E0EE7"/>
    <w:rsid w:val="000E28E0"/>
    <w:rsid w:val="000E6FD9"/>
    <w:rsid w:val="000F6C72"/>
    <w:rsid w:val="0010378E"/>
    <w:rsid w:val="001107E8"/>
    <w:rsid w:val="0012135D"/>
    <w:rsid w:val="00132E8F"/>
    <w:rsid w:val="00143C92"/>
    <w:rsid w:val="001541EC"/>
    <w:rsid w:val="00160588"/>
    <w:rsid w:val="00162986"/>
    <w:rsid w:val="00163349"/>
    <w:rsid w:val="00163E85"/>
    <w:rsid w:val="00165FD3"/>
    <w:rsid w:val="001721A1"/>
    <w:rsid w:val="001803F4"/>
    <w:rsid w:val="00195E29"/>
    <w:rsid w:val="001B0269"/>
    <w:rsid w:val="001B7BC4"/>
    <w:rsid w:val="001C7655"/>
    <w:rsid w:val="001D4C75"/>
    <w:rsid w:val="001E0639"/>
    <w:rsid w:val="001E15D9"/>
    <w:rsid w:val="001E2290"/>
    <w:rsid w:val="001E6F69"/>
    <w:rsid w:val="001F1D19"/>
    <w:rsid w:val="001F7648"/>
    <w:rsid w:val="0022481B"/>
    <w:rsid w:val="0022539F"/>
    <w:rsid w:val="00244FD1"/>
    <w:rsid w:val="00246438"/>
    <w:rsid w:val="0026140C"/>
    <w:rsid w:val="00272319"/>
    <w:rsid w:val="0027238E"/>
    <w:rsid w:val="00276945"/>
    <w:rsid w:val="0028170B"/>
    <w:rsid w:val="00296504"/>
    <w:rsid w:val="002B6FDF"/>
    <w:rsid w:val="002C0694"/>
    <w:rsid w:val="002C49D7"/>
    <w:rsid w:val="002D6EA0"/>
    <w:rsid w:val="002E1D81"/>
    <w:rsid w:val="002E647E"/>
    <w:rsid w:val="003027B3"/>
    <w:rsid w:val="00302AAD"/>
    <w:rsid w:val="00304765"/>
    <w:rsid w:val="00314431"/>
    <w:rsid w:val="00320718"/>
    <w:rsid w:val="00323714"/>
    <w:rsid w:val="00323C83"/>
    <w:rsid w:val="00330FBC"/>
    <w:rsid w:val="00345797"/>
    <w:rsid w:val="00366031"/>
    <w:rsid w:val="003662AF"/>
    <w:rsid w:val="00375132"/>
    <w:rsid w:val="00380B0A"/>
    <w:rsid w:val="00382128"/>
    <w:rsid w:val="00385C3F"/>
    <w:rsid w:val="00390202"/>
    <w:rsid w:val="003910B3"/>
    <w:rsid w:val="003A7F7E"/>
    <w:rsid w:val="003C2FCD"/>
    <w:rsid w:val="003D0F96"/>
    <w:rsid w:val="003D7D86"/>
    <w:rsid w:val="003E000D"/>
    <w:rsid w:val="003E1629"/>
    <w:rsid w:val="003E3561"/>
    <w:rsid w:val="003E6E57"/>
    <w:rsid w:val="003F2EAC"/>
    <w:rsid w:val="00411219"/>
    <w:rsid w:val="00426139"/>
    <w:rsid w:val="00437402"/>
    <w:rsid w:val="00444D99"/>
    <w:rsid w:val="0046056C"/>
    <w:rsid w:val="00466AE5"/>
    <w:rsid w:val="0047197F"/>
    <w:rsid w:val="0047768A"/>
    <w:rsid w:val="004C0264"/>
    <w:rsid w:val="004C60AA"/>
    <w:rsid w:val="004C7610"/>
    <w:rsid w:val="004F1617"/>
    <w:rsid w:val="004F1F99"/>
    <w:rsid w:val="004F221E"/>
    <w:rsid w:val="004F526A"/>
    <w:rsid w:val="004F76A4"/>
    <w:rsid w:val="0051280E"/>
    <w:rsid w:val="00514EA6"/>
    <w:rsid w:val="005227E9"/>
    <w:rsid w:val="0054213E"/>
    <w:rsid w:val="00545016"/>
    <w:rsid w:val="00553B0B"/>
    <w:rsid w:val="0055489E"/>
    <w:rsid w:val="00572792"/>
    <w:rsid w:val="00574019"/>
    <w:rsid w:val="00575700"/>
    <w:rsid w:val="005806F0"/>
    <w:rsid w:val="00584977"/>
    <w:rsid w:val="00595CA6"/>
    <w:rsid w:val="00596038"/>
    <w:rsid w:val="005A1595"/>
    <w:rsid w:val="005A674E"/>
    <w:rsid w:val="005A7FB4"/>
    <w:rsid w:val="005B65B1"/>
    <w:rsid w:val="005B6F30"/>
    <w:rsid w:val="005B7DF3"/>
    <w:rsid w:val="005D0989"/>
    <w:rsid w:val="005D1F6C"/>
    <w:rsid w:val="005D5836"/>
    <w:rsid w:val="005E0059"/>
    <w:rsid w:val="005E628F"/>
    <w:rsid w:val="00615855"/>
    <w:rsid w:val="00621E75"/>
    <w:rsid w:val="00636824"/>
    <w:rsid w:val="00637349"/>
    <w:rsid w:val="006476DA"/>
    <w:rsid w:val="0065547B"/>
    <w:rsid w:val="00661CAE"/>
    <w:rsid w:val="00663E23"/>
    <w:rsid w:val="00666A41"/>
    <w:rsid w:val="00666E5E"/>
    <w:rsid w:val="00671D35"/>
    <w:rsid w:val="0067713E"/>
    <w:rsid w:val="00682ABA"/>
    <w:rsid w:val="006967E9"/>
    <w:rsid w:val="006A6AF7"/>
    <w:rsid w:val="006C6B74"/>
    <w:rsid w:val="006D09C3"/>
    <w:rsid w:val="006D53CD"/>
    <w:rsid w:val="006E6C2C"/>
    <w:rsid w:val="00700174"/>
    <w:rsid w:val="00711417"/>
    <w:rsid w:val="007203BA"/>
    <w:rsid w:val="00727688"/>
    <w:rsid w:val="00734237"/>
    <w:rsid w:val="007429B5"/>
    <w:rsid w:val="00746270"/>
    <w:rsid w:val="00747B67"/>
    <w:rsid w:val="00757120"/>
    <w:rsid w:val="007653D1"/>
    <w:rsid w:val="00770E44"/>
    <w:rsid w:val="007716B0"/>
    <w:rsid w:val="007A23F8"/>
    <w:rsid w:val="007A6FB2"/>
    <w:rsid w:val="007B2C8F"/>
    <w:rsid w:val="007D34C5"/>
    <w:rsid w:val="007E0E96"/>
    <w:rsid w:val="007F2CAD"/>
    <w:rsid w:val="007F5CB6"/>
    <w:rsid w:val="0081133C"/>
    <w:rsid w:val="0081443A"/>
    <w:rsid w:val="00826679"/>
    <w:rsid w:val="008346C3"/>
    <w:rsid w:val="00845952"/>
    <w:rsid w:val="00846BB3"/>
    <w:rsid w:val="00860391"/>
    <w:rsid w:val="00867F9A"/>
    <w:rsid w:val="008962D0"/>
    <w:rsid w:val="008A0EBD"/>
    <w:rsid w:val="008A2F51"/>
    <w:rsid w:val="008B4D7F"/>
    <w:rsid w:val="008B4D83"/>
    <w:rsid w:val="008D2599"/>
    <w:rsid w:val="008D4BF7"/>
    <w:rsid w:val="008E71F6"/>
    <w:rsid w:val="008F0B57"/>
    <w:rsid w:val="008F3EAA"/>
    <w:rsid w:val="009016E0"/>
    <w:rsid w:val="00904987"/>
    <w:rsid w:val="00907037"/>
    <w:rsid w:val="009205A6"/>
    <w:rsid w:val="00934597"/>
    <w:rsid w:val="00951500"/>
    <w:rsid w:val="00961AF6"/>
    <w:rsid w:val="00963631"/>
    <w:rsid w:val="009750FE"/>
    <w:rsid w:val="00992987"/>
    <w:rsid w:val="009B5E0E"/>
    <w:rsid w:val="009E5B98"/>
    <w:rsid w:val="009E6CD9"/>
    <w:rsid w:val="009E7F11"/>
    <w:rsid w:val="009F3BB7"/>
    <w:rsid w:val="009F6EA8"/>
    <w:rsid w:val="00A01C45"/>
    <w:rsid w:val="00A02C79"/>
    <w:rsid w:val="00A10B14"/>
    <w:rsid w:val="00A14F1E"/>
    <w:rsid w:val="00A16680"/>
    <w:rsid w:val="00A209A1"/>
    <w:rsid w:val="00A22429"/>
    <w:rsid w:val="00A25633"/>
    <w:rsid w:val="00A2793E"/>
    <w:rsid w:val="00A3451F"/>
    <w:rsid w:val="00A41B7D"/>
    <w:rsid w:val="00A53128"/>
    <w:rsid w:val="00A5537A"/>
    <w:rsid w:val="00A73C66"/>
    <w:rsid w:val="00A7511F"/>
    <w:rsid w:val="00AA1EA3"/>
    <w:rsid w:val="00AB22C7"/>
    <w:rsid w:val="00AC2E0C"/>
    <w:rsid w:val="00AD2F82"/>
    <w:rsid w:val="00AD4782"/>
    <w:rsid w:val="00AE191A"/>
    <w:rsid w:val="00AE63FB"/>
    <w:rsid w:val="00B0665B"/>
    <w:rsid w:val="00B257BB"/>
    <w:rsid w:val="00B3073D"/>
    <w:rsid w:val="00B352A7"/>
    <w:rsid w:val="00B36CD0"/>
    <w:rsid w:val="00B3773E"/>
    <w:rsid w:val="00B45178"/>
    <w:rsid w:val="00B45E7A"/>
    <w:rsid w:val="00B464A7"/>
    <w:rsid w:val="00B5072C"/>
    <w:rsid w:val="00B56962"/>
    <w:rsid w:val="00B66757"/>
    <w:rsid w:val="00B72528"/>
    <w:rsid w:val="00B750C2"/>
    <w:rsid w:val="00B84673"/>
    <w:rsid w:val="00B848CD"/>
    <w:rsid w:val="00B97E29"/>
    <w:rsid w:val="00BA003D"/>
    <w:rsid w:val="00BD073B"/>
    <w:rsid w:val="00BD3184"/>
    <w:rsid w:val="00BD4612"/>
    <w:rsid w:val="00BE69CD"/>
    <w:rsid w:val="00C07173"/>
    <w:rsid w:val="00C14EAF"/>
    <w:rsid w:val="00C366F9"/>
    <w:rsid w:val="00C47E5B"/>
    <w:rsid w:val="00C66F4B"/>
    <w:rsid w:val="00C74D6D"/>
    <w:rsid w:val="00C80FC6"/>
    <w:rsid w:val="00C85378"/>
    <w:rsid w:val="00C918DC"/>
    <w:rsid w:val="00CB123D"/>
    <w:rsid w:val="00CB295E"/>
    <w:rsid w:val="00CD127A"/>
    <w:rsid w:val="00CD5435"/>
    <w:rsid w:val="00CE1C5A"/>
    <w:rsid w:val="00CF02B0"/>
    <w:rsid w:val="00CF3DBA"/>
    <w:rsid w:val="00D03D65"/>
    <w:rsid w:val="00D10E4D"/>
    <w:rsid w:val="00D30FDA"/>
    <w:rsid w:val="00D31AFD"/>
    <w:rsid w:val="00D65CF3"/>
    <w:rsid w:val="00D81961"/>
    <w:rsid w:val="00D95BE9"/>
    <w:rsid w:val="00DA0101"/>
    <w:rsid w:val="00DB6352"/>
    <w:rsid w:val="00DC0124"/>
    <w:rsid w:val="00DE1E12"/>
    <w:rsid w:val="00E03883"/>
    <w:rsid w:val="00E04D44"/>
    <w:rsid w:val="00E058D5"/>
    <w:rsid w:val="00E14E4C"/>
    <w:rsid w:val="00E173E2"/>
    <w:rsid w:val="00E53249"/>
    <w:rsid w:val="00E6313D"/>
    <w:rsid w:val="00E6328F"/>
    <w:rsid w:val="00E67B89"/>
    <w:rsid w:val="00E715E3"/>
    <w:rsid w:val="00E964DA"/>
    <w:rsid w:val="00EA0C91"/>
    <w:rsid w:val="00EA3A44"/>
    <w:rsid w:val="00EA760C"/>
    <w:rsid w:val="00EB2E49"/>
    <w:rsid w:val="00EC3AD0"/>
    <w:rsid w:val="00ED4DD5"/>
    <w:rsid w:val="00ED7B18"/>
    <w:rsid w:val="00EF1DF8"/>
    <w:rsid w:val="00EF3BD8"/>
    <w:rsid w:val="00EF67CA"/>
    <w:rsid w:val="00F001E4"/>
    <w:rsid w:val="00F0244C"/>
    <w:rsid w:val="00F11D4E"/>
    <w:rsid w:val="00F13F9E"/>
    <w:rsid w:val="00F17BB0"/>
    <w:rsid w:val="00F22FA9"/>
    <w:rsid w:val="00F32202"/>
    <w:rsid w:val="00F32875"/>
    <w:rsid w:val="00F5106C"/>
    <w:rsid w:val="00F51BF5"/>
    <w:rsid w:val="00F55075"/>
    <w:rsid w:val="00F62145"/>
    <w:rsid w:val="00F6722A"/>
    <w:rsid w:val="00F71301"/>
    <w:rsid w:val="00F77FB4"/>
    <w:rsid w:val="00F8171D"/>
    <w:rsid w:val="00F93C13"/>
    <w:rsid w:val="00F95FB1"/>
    <w:rsid w:val="00FC158B"/>
    <w:rsid w:val="00FC5B1A"/>
    <w:rsid w:val="00FD1A39"/>
    <w:rsid w:val="00FD5051"/>
    <w:rsid w:val="00FD5988"/>
    <w:rsid w:val="00FE7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b10a1,#10838b,#142646"/>
    </o:shapedefaults>
    <o:shapelayout v:ext="edit">
      <o:idmap v:ext="edit" data="2"/>
    </o:shapelayout>
  </w:shapeDefaults>
  <w:decimalSymbol w:val="."/>
  <w:listSeparator w:val=","/>
  <w14:docId w14:val="6DD303F3"/>
  <w15:docId w15:val="{7E59DCC9-2E1F-478F-AADD-8EEB34F1B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D0F"/>
  </w:style>
  <w:style w:type="paragraph" w:styleId="Heading1">
    <w:name w:val="heading 1"/>
    <w:basedOn w:val="Normal"/>
    <w:next w:val="Normal"/>
    <w:link w:val="Heading1Char"/>
    <w:uiPriority w:val="9"/>
    <w:qFormat/>
    <w:rsid w:val="005B65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02642" w:themeColor="accent1" w:themeShade="B5"/>
      <w:sz w:val="32"/>
      <w:szCs w:val="32"/>
    </w:rPr>
  </w:style>
  <w:style w:type="paragraph" w:styleId="Heading2">
    <w:name w:val="heading 2"/>
    <w:aliases w:val="sub head"/>
    <w:basedOn w:val="Normal"/>
    <w:next w:val="Normal"/>
    <w:link w:val="Heading2Char"/>
    <w:rsid w:val="005B65B1"/>
    <w:pPr>
      <w:keepNext/>
      <w:keepLines/>
      <w:spacing w:before="200"/>
      <w:outlineLvl w:val="1"/>
    </w:pPr>
    <w:rPr>
      <w:rFonts w:ascii="Frutiger 45 Light" w:eastAsia="Times New Roman" w:hAnsi="Frutiger 45 Light" w:cs="Times New Roman"/>
      <w:bCs/>
      <w:color w:val="00800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65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7365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5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5B1"/>
  </w:style>
  <w:style w:type="paragraph" w:styleId="Footer">
    <w:name w:val="footer"/>
    <w:basedOn w:val="Normal"/>
    <w:link w:val="FooterChar"/>
    <w:uiPriority w:val="99"/>
    <w:semiHidden/>
    <w:unhideWhenUsed/>
    <w:rsid w:val="005B65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65B1"/>
  </w:style>
  <w:style w:type="character" w:customStyle="1" w:styleId="Heading2Char">
    <w:name w:val="Heading 2 Char"/>
    <w:aliases w:val="sub head Char"/>
    <w:basedOn w:val="DefaultParagraphFont"/>
    <w:link w:val="Heading2"/>
    <w:rsid w:val="005B65B1"/>
    <w:rPr>
      <w:rFonts w:ascii="Frutiger 45 Light" w:eastAsia="Times New Roman" w:hAnsi="Frutiger 45 Light" w:cs="Times New Roman"/>
      <w:bCs/>
      <w:color w:val="008000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B65B1"/>
    <w:rPr>
      <w:rFonts w:asciiTheme="majorHAnsi" w:eastAsiaTheme="majorEastAsia" w:hAnsiTheme="majorHAnsi" w:cstheme="majorBidi"/>
      <w:b/>
      <w:bCs/>
      <w:color w:val="102642" w:themeColor="accent1" w:themeShade="B5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5B65B1"/>
  </w:style>
  <w:style w:type="paragraph" w:customStyle="1" w:styleId="contentslevel1">
    <w:name w:val="contents level 1"/>
    <w:basedOn w:val="Heading2"/>
    <w:qFormat/>
    <w:rsid w:val="005B65B1"/>
    <w:pPr>
      <w:numPr>
        <w:numId w:val="1"/>
      </w:numPr>
    </w:pPr>
  </w:style>
  <w:style w:type="paragraph" w:customStyle="1" w:styleId="contentslevel2">
    <w:name w:val="contents level 2"/>
    <w:basedOn w:val="Heading3"/>
    <w:qFormat/>
    <w:rsid w:val="005B65B1"/>
    <w:pPr>
      <w:numPr>
        <w:numId w:val="2"/>
      </w:numPr>
    </w:pPr>
    <w:rPr>
      <w:rFonts w:ascii="Frutiger 45 Light" w:eastAsia="Times New Roman" w:hAnsi="Frutiger 45 Light" w:cs="Times New Roman"/>
      <w:b w:val="0"/>
      <w:color w:val="00800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B65B1"/>
    <w:rPr>
      <w:rFonts w:asciiTheme="majorHAnsi" w:eastAsiaTheme="majorEastAsia" w:hAnsiTheme="majorHAnsi" w:cstheme="majorBidi"/>
      <w:b/>
      <w:bCs/>
      <w:color w:val="17365D" w:themeColor="accent1"/>
    </w:rPr>
  </w:style>
  <w:style w:type="paragraph" w:customStyle="1" w:styleId="introduction">
    <w:name w:val="introduction"/>
    <w:basedOn w:val="Normal"/>
    <w:rsid w:val="005B65B1"/>
    <w:pPr>
      <w:spacing w:beforeLines="1" w:afterLines="1"/>
    </w:pPr>
    <w:rPr>
      <w:rFonts w:ascii="Times" w:eastAsia="Cambria" w:hAnsi="Times" w:cs="Times New Roman"/>
      <w:szCs w:val="20"/>
      <w:lang w:val="en-GB"/>
    </w:rPr>
  </w:style>
  <w:style w:type="character" w:customStyle="1" w:styleId="endquote">
    <w:name w:val="endquote"/>
    <w:basedOn w:val="DefaultParagraphFont"/>
    <w:rsid w:val="005B65B1"/>
  </w:style>
  <w:style w:type="paragraph" w:customStyle="1" w:styleId="BODYCOPY">
    <w:name w:val="BODY COPY"/>
    <w:basedOn w:val="NormalWeb"/>
    <w:next w:val="BodyText"/>
    <w:qFormat/>
    <w:rsid w:val="005B65B1"/>
    <w:pPr>
      <w:spacing w:beforeLines="1" w:afterLines="1"/>
    </w:pPr>
    <w:rPr>
      <w:rFonts w:ascii="Cambria" w:eastAsia="Cambria" w:hAnsi="Cambria" w:cs="Times New Roman"/>
      <w:szCs w:val="20"/>
      <w:lang w:val="en-GB"/>
    </w:rPr>
  </w:style>
  <w:style w:type="paragraph" w:styleId="BodyText">
    <w:name w:val="Body Text"/>
    <w:basedOn w:val="Normal"/>
    <w:link w:val="BodyTextChar"/>
    <w:uiPriority w:val="99"/>
    <w:rsid w:val="005B65B1"/>
    <w:pPr>
      <w:spacing w:after="120"/>
    </w:pPr>
    <w:rPr>
      <w:rFonts w:ascii="Georgia" w:eastAsia="Cambria" w:hAnsi="Georgia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5B65B1"/>
    <w:rPr>
      <w:rFonts w:ascii="Georgia" w:eastAsia="Cambria" w:hAnsi="Georgia" w:cs="Times New Roman"/>
    </w:rPr>
  </w:style>
  <w:style w:type="paragraph" w:styleId="NormalWeb">
    <w:name w:val="Normal (Web)"/>
    <w:basedOn w:val="Normal"/>
    <w:uiPriority w:val="99"/>
    <w:semiHidden/>
    <w:unhideWhenUsed/>
    <w:rsid w:val="005B65B1"/>
    <w:rPr>
      <w:rFonts w:ascii="Courier" w:hAnsi="Courier"/>
    </w:rPr>
  </w:style>
  <w:style w:type="character" w:styleId="Hyperlink">
    <w:name w:val="Hyperlink"/>
    <w:basedOn w:val="DefaultParagraphFont"/>
    <w:uiPriority w:val="99"/>
    <w:rsid w:val="00BD3660"/>
    <w:rPr>
      <w:color w:val="112845" w:themeColor="hyperlink"/>
      <w:u w:val="single"/>
    </w:rPr>
  </w:style>
  <w:style w:type="character" w:styleId="FollowedHyperlink">
    <w:name w:val="FollowedHyperlink"/>
    <w:basedOn w:val="DefaultParagraphFont"/>
    <w:rsid w:val="006A0E0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826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6679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7429B5"/>
    <w:pPr>
      <w:spacing w:line="276" w:lineRule="auto"/>
      <w:outlineLvl w:val="9"/>
    </w:pPr>
    <w:rPr>
      <w:color w:val="112845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7429B5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7429B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7429B5"/>
    <w:pPr>
      <w:spacing w:after="100"/>
      <w:ind w:left="480"/>
    </w:pPr>
  </w:style>
  <w:style w:type="paragraph" w:styleId="ListParagraph">
    <w:name w:val="List Paragraph"/>
    <w:basedOn w:val="Normal"/>
    <w:rsid w:val="008B4D7F"/>
    <w:pPr>
      <w:ind w:left="720"/>
      <w:contextualSpacing/>
    </w:pPr>
  </w:style>
  <w:style w:type="table" w:styleId="TableGrid">
    <w:name w:val="Table Grid"/>
    <w:basedOn w:val="TableNormal"/>
    <w:rsid w:val="00A55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11219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411219"/>
    <w:rPr>
      <w:rFonts w:eastAsiaTheme="minorEastAsia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632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69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800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94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98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369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640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97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302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777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501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76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13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947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076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396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711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665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259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31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999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0299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595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086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972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786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43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603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615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217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19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76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590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140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5302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46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016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bit5.co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avid.jones@habit5.co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Habit5%20Dropbox\Habit5%20Team%20Folder\Brief\Market%20Research%20Brief%20B2B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17365D"/>
      </a:dk1>
      <a:lt1>
        <a:sysClr val="window" lastClr="FFFFFF"/>
      </a:lt1>
      <a:dk2>
        <a:srgbClr val="17365D"/>
      </a:dk2>
      <a:lt2>
        <a:srgbClr val="EEECE1"/>
      </a:lt2>
      <a:accent1>
        <a:srgbClr val="17365D"/>
      </a:accent1>
      <a:accent2>
        <a:srgbClr val="C0504D"/>
      </a:accent2>
      <a:accent3>
        <a:srgbClr val="112845"/>
      </a:accent3>
      <a:accent4>
        <a:srgbClr val="8064A2"/>
      </a:accent4>
      <a:accent5>
        <a:srgbClr val="4BACC6"/>
      </a:accent5>
      <a:accent6>
        <a:srgbClr val="F79646"/>
      </a:accent6>
      <a:hlink>
        <a:srgbClr val="112845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013F3-AE59-4AC9-9A22-36581C28B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Market Research Brief B2B Template</Template>
  <TotalTime>0</TotalTime>
  <Pages>5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powerhouse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Research Brief</dc:title>
  <dc:subject>Business RESEARCH Template</dc:subject>
  <dc:creator>versION 2.0</dc:creator>
  <cp:lastModifiedBy>David Jones</cp:lastModifiedBy>
  <cp:revision>3</cp:revision>
  <cp:lastPrinted>2013-07-26T16:43:00Z</cp:lastPrinted>
  <dcterms:created xsi:type="dcterms:W3CDTF">2022-11-03T12:43:00Z</dcterms:created>
  <dcterms:modified xsi:type="dcterms:W3CDTF">2022-11-03T12:58:00Z</dcterms:modified>
</cp:coreProperties>
</file>